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68A83" w14:textId="77777777" w:rsidR="00E6745A" w:rsidRPr="00883F1F" w:rsidRDefault="00E6745A" w:rsidP="00E6745A">
      <w:pPr>
        <w:pStyle w:val="berschrift1"/>
      </w:pPr>
      <w:r w:rsidRPr="00883F1F">
        <w:t>Rückblick auf den Girls’ Day Tirol 2023</w:t>
      </w:r>
    </w:p>
    <w:p w14:paraId="52DC812E" w14:textId="77777777" w:rsidR="00E6745A" w:rsidRDefault="00E6745A" w:rsidP="00E6745A">
      <w:pPr>
        <w:rPr>
          <w:rFonts w:cs="Arial"/>
          <w:b/>
          <w:sz w:val="20"/>
          <w:szCs w:val="20"/>
        </w:rPr>
      </w:pPr>
      <w:r w:rsidRPr="00340C30">
        <w:rPr>
          <w:rFonts w:cs="Arial"/>
          <w:b/>
          <w:sz w:val="20"/>
          <w:szCs w:val="20"/>
        </w:rPr>
        <w:t xml:space="preserve">Warum hast </w:t>
      </w:r>
      <w:r>
        <w:rPr>
          <w:rFonts w:cs="Arial"/>
          <w:b/>
          <w:sz w:val="20"/>
          <w:szCs w:val="20"/>
        </w:rPr>
        <w:t>d</w:t>
      </w:r>
      <w:r w:rsidRPr="00340C30">
        <w:rPr>
          <w:rFonts w:cs="Arial"/>
          <w:b/>
          <w:sz w:val="20"/>
          <w:szCs w:val="20"/>
        </w:rPr>
        <w:t xml:space="preserve">u </w:t>
      </w:r>
      <w:r>
        <w:rPr>
          <w:rFonts w:cs="Arial"/>
          <w:b/>
          <w:sz w:val="20"/>
          <w:szCs w:val="20"/>
        </w:rPr>
        <w:t>d</w:t>
      </w:r>
      <w:r w:rsidRPr="00340C30">
        <w:rPr>
          <w:rFonts w:cs="Arial"/>
          <w:b/>
          <w:sz w:val="20"/>
          <w:szCs w:val="20"/>
        </w:rPr>
        <w:t xml:space="preserve">ich für </w:t>
      </w:r>
      <w:r>
        <w:rPr>
          <w:rFonts w:cs="Arial"/>
          <w:b/>
          <w:sz w:val="20"/>
          <w:szCs w:val="20"/>
        </w:rPr>
        <w:t>diese(n)</w:t>
      </w:r>
      <w:r w:rsidRPr="00340C30">
        <w:rPr>
          <w:rFonts w:cs="Arial"/>
          <w:b/>
          <w:sz w:val="20"/>
          <w:szCs w:val="20"/>
        </w:rPr>
        <w:t xml:space="preserve"> Beruf</w:t>
      </w:r>
      <w:r>
        <w:rPr>
          <w:rFonts w:cs="Arial"/>
          <w:b/>
          <w:sz w:val="20"/>
          <w:szCs w:val="20"/>
        </w:rPr>
        <w:t>(e)</w:t>
      </w:r>
      <w:r w:rsidRPr="00340C30">
        <w:rPr>
          <w:rFonts w:cs="Arial"/>
          <w:b/>
          <w:sz w:val="20"/>
          <w:szCs w:val="20"/>
        </w:rPr>
        <w:t xml:space="preserve"> entschieden?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7"/>
        <w:gridCol w:w="4677"/>
      </w:tblGrid>
      <w:tr w:rsidR="00E6745A" w14:paraId="5DC2224E" w14:textId="77777777" w:rsidTr="00192A71">
        <w:trPr>
          <w:trHeight w:val="567"/>
        </w:trPr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7054A763" w14:textId="77777777" w:rsidR="00E6745A" w:rsidRPr="003C485D" w:rsidRDefault="00E6745A" w:rsidP="00192A71">
            <w:pPr>
              <w:spacing w:after="0"/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Ich möchte in diesem Beruf ein Praktikum machen und/oder arbeiten.</w:t>
            </w:r>
          </w:p>
        </w:tc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7AA66D75" w14:textId="77777777" w:rsidR="00E6745A" w:rsidRPr="003C485D" w:rsidRDefault="00E6745A" w:rsidP="00192A71">
            <w:pPr>
              <w:spacing w:after="0"/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Meine Freundin interessiert das auch.</w:t>
            </w:r>
          </w:p>
        </w:tc>
      </w:tr>
      <w:tr w:rsidR="00E6745A" w14:paraId="222537CD" w14:textId="77777777" w:rsidTr="00192A71">
        <w:trPr>
          <w:trHeight w:val="567"/>
        </w:trPr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7BAAED76" w14:textId="77777777" w:rsidR="00E6745A" w:rsidRPr="003C485D" w:rsidRDefault="00E6745A" w:rsidP="00192A71">
            <w:pPr>
              <w:spacing w:after="0"/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Ich kenne eine Person, die in diesem Beruf arbeitet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6764D3FB" w14:textId="77777777" w:rsidR="00E6745A" w:rsidRPr="003C485D" w:rsidRDefault="00E6745A" w:rsidP="00192A71">
            <w:pPr>
              <w:spacing w:after="0"/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Der Betrieb/die Bildungseinrichtung war für mich leicht erreichbar.</w:t>
            </w:r>
          </w:p>
        </w:tc>
      </w:tr>
      <w:tr w:rsidR="00E6745A" w14:paraId="75D94777" w14:textId="77777777" w:rsidTr="00192A71">
        <w:trPr>
          <w:trHeight w:val="567"/>
        </w:trPr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08DA715E" w14:textId="77777777" w:rsidR="00E6745A" w:rsidRPr="003C485D" w:rsidRDefault="00E6745A" w:rsidP="00192A71">
            <w:pPr>
              <w:spacing w:after="0"/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Der Beruf interessiert mich.</w:t>
            </w:r>
          </w:p>
        </w:tc>
        <w:tc>
          <w:tcPr>
            <w:tcW w:w="4677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3F3BD7F9" w14:textId="77777777" w:rsidR="00E6745A" w:rsidRPr="00A348C9" w:rsidRDefault="00E6745A" w:rsidP="00192A71">
            <w:pPr>
              <w:rPr>
                <w:rFonts w:cs="Arial"/>
                <w:sz w:val="18"/>
                <w:szCs w:val="18"/>
              </w:rPr>
            </w:pPr>
            <w:r w:rsidRPr="003C485D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  <w:r w:rsidRPr="003C485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Sonstiges: </w:t>
            </w:r>
          </w:p>
        </w:tc>
      </w:tr>
    </w:tbl>
    <w:p w14:paraId="2B97A288" w14:textId="77777777" w:rsidR="00E6745A" w:rsidRPr="008F537A" w:rsidRDefault="00E6745A" w:rsidP="00E6745A">
      <w:pPr>
        <w:spacing w:after="0"/>
        <w:rPr>
          <w:rFonts w:cs="Arial"/>
          <w:b/>
          <w:sz w:val="10"/>
          <w:szCs w:val="10"/>
        </w:rPr>
      </w:pPr>
      <w:r>
        <w:rPr>
          <w:rFonts w:cs="Arial"/>
          <w:b/>
          <w:sz w:val="20"/>
          <w:szCs w:val="20"/>
        </w:rPr>
        <w:br/>
      </w:r>
      <w:r w:rsidRPr="00B16CF3">
        <w:rPr>
          <w:rFonts w:cs="Arial"/>
          <w:b/>
          <w:sz w:val="20"/>
          <w:szCs w:val="20"/>
        </w:rPr>
        <w:t>Mein Girls</w:t>
      </w:r>
      <w:r>
        <w:rPr>
          <w:rFonts w:cs="Arial"/>
          <w:b/>
          <w:sz w:val="20"/>
          <w:szCs w:val="20"/>
        </w:rPr>
        <w:t>’</w:t>
      </w:r>
      <w:r w:rsidRPr="00B16CF3">
        <w:rPr>
          <w:rFonts w:cs="Arial"/>
          <w:b/>
          <w:sz w:val="20"/>
          <w:szCs w:val="20"/>
        </w:rPr>
        <w:t xml:space="preserve"> Day im Unternehmen</w:t>
      </w:r>
    </w:p>
    <w:tbl>
      <w:tblPr>
        <w:tblW w:w="9350" w:type="dxa"/>
        <w:tblLook w:val="01E0" w:firstRow="1" w:lastRow="1" w:firstColumn="1" w:lastColumn="1" w:noHBand="0" w:noVBand="0"/>
      </w:tblPr>
      <w:tblGrid>
        <w:gridCol w:w="4678"/>
        <w:gridCol w:w="1168"/>
        <w:gridCol w:w="1168"/>
        <w:gridCol w:w="1168"/>
        <w:gridCol w:w="1168"/>
      </w:tblGrid>
      <w:tr w:rsidR="00E6745A" w:rsidRPr="00340C30" w14:paraId="2131349D" w14:textId="77777777" w:rsidTr="00192A71">
        <w:tc>
          <w:tcPr>
            <w:tcW w:w="4678" w:type="dxa"/>
            <w:tcBorders>
              <w:bottom w:val="single" w:sz="8" w:space="0" w:color="8E8E8E"/>
              <w:right w:val="single" w:sz="8" w:space="0" w:color="8E8E8E"/>
            </w:tcBorders>
            <w:vAlign w:val="center"/>
          </w:tcPr>
          <w:p w14:paraId="73431072" w14:textId="77777777" w:rsidR="00E6745A" w:rsidRPr="00861173" w:rsidRDefault="00E6745A" w:rsidP="00192A71">
            <w:pPr>
              <w:tabs>
                <w:tab w:val="right" w:pos="9000"/>
              </w:tabs>
              <w:spacing w:before="120" w:after="120"/>
              <w:rPr>
                <w:rFonts w:cs="Arial"/>
                <w:b/>
                <w:bCs/>
                <w:sz w:val="4"/>
                <w:szCs w:val="4"/>
              </w:rPr>
            </w:pPr>
          </w:p>
        </w:tc>
        <w:tc>
          <w:tcPr>
            <w:tcW w:w="1168" w:type="dxa"/>
            <w:tcBorders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6EDAEBD5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jc w:val="center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stimmt genau</w:t>
            </w:r>
          </w:p>
        </w:tc>
        <w:tc>
          <w:tcPr>
            <w:tcW w:w="1168" w:type="dxa"/>
            <w:tcBorders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5F96457C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jc w:val="center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stimmt ziemlich</w:t>
            </w:r>
          </w:p>
        </w:tc>
        <w:tc>
          <w:tcPr>
            <w:tcW w:w="1168" w:type="dxa"/>
            <w:tcBorders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22F490AC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jc w:val="center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stimmt eher nicht</w:t>
            </w:r>
          </w:p>
        </w:tc>
        <w:tc>
          <w:tcPr>
            <w:tcW w:w="1168" w:type="dxa"/>
            <w:tcBorders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1B5EDC2C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jc w:val="center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stimmt gar nicht</w:t>
            </w:r>
          </w:p>
        </w:tc>
      </w:tr>
      <w:tr w:rsidR="00E6745A" w:rsidRPr="00340C30" w14:paraId="7D371D19" w14:textId="77777777" w:rsidTr="00192A71">
        <w:tc>
          <w:tcPr>
            <w:tcW w:w="4678" w:type="dxa"/>
            <w:tcBorders>
              <w:top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77BC4073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ind w:left="-113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Ich habe den Betrieb</w:t>
            </w:r>
            <w:r>
              <w:rPr>
                <w:rFonts w:cs="Arial"/>
                <w:bCs/>
                <w:sz w:val="18"/>
                <w:szCs w:val="18"/>
              </w:rPr>
              <w:t>/die Bildungseinrichtung</w:t>
            </w:r>
            <w:r w:rsidRPr="00340C30">
              <w:rPr>
                <w:rFonts w:cs="Arial"/>
                <w:bCs/>
                <w:sz w:val="18"/>
                <w:szCs w:val="18"/>
              </w:rPr>
              <w:t xml:space="preserve"> gut kennen gelernt.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0C017EAE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30659947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44B5F7E2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13F370B2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</w:tr>
      <w:tr w:rsidR="00E6745A" w:rsidRPr="00340C30" w14:paraId="69AB8DD9" w14:textId="77777777" w:rsidTr="00192A71">
        <w:tc>
          <w:tcPr>
            <w:tcW w:w="4678" w:type="dxa"/>
            <w:tcBorders>
              <w:top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46645060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ind w:left="-113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Ich durfte selbstständig eine Tätigkeit ausprobieren.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116C5C4D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051DBF42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613EECD0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460FDD5A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</w:tr>
      <w:tr w:rsidR="00E6745A" w:rsidRPr="00340C30" w14:paraId="098D1861" w14:textId="77777777" w:rsidTr="00192A71">
        <w:tc>
          <w:tcPr>
            <w:tcW w:w="4678" w:type="dxa"/>
            <w:tcBorders>
              <w:top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756DBAF6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ind w:left="-113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Ich könnte mir gut vorstellen in diesem Betrieb</w:t>
            </w:r>
            <w:r>
              <w:rPr>
                <w:rFonts w:cs="Arial"/>
                <w:bCs/>
                <w:sz w:val="18"/>
                <w:szCs w:val="18"/>
              </w:rPr>
              <w:t>/dieser Bildungseinrichtung</w:t>
            </w:r>
            <w:r w:rsidRPr="00340C30">
              <w:rPr>
                <w:rFonts w:cs="Arial"/>
                <w:bCs/>
                <w:sz w:val="18"/>
                <w:szCs w:val="18"/>
              </w:rPr>
              <w:t xml:space="preserve"> ein Praktikum zu machen.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0DAA563F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5ABB717F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63FE0155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2285FECF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</w:tr>
      <w:tr w:rsidR="00E6745A" w:rsidRPr="00340C30" w14:paraId="3E32EC32" w14:textId="77777777" w:rsidTr="00192A71">
        <w:tc>
          <w:tcPr>
            <w:tcW w:w="4678" w:type="dxa"/>
            <w:tcBorders>
              <w:top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04ECF82A" w14:textId="77777777" w:rsidR="00E6745A" w:rsidRPr="00340C30" w:rsidRDefault="00E6745A" w:rsidP="00192A71">
            <w:pPr>
              <w:tabs>
                <w:tab w:val="right" w:pos="9000"/>
              </w:tabs>
              <w:spacing w:before="120" w:after="120"/>
              <w:ind w:left="-113"/>
              <w:rPr>
                <w:rFonts w:cs="Arial"/>
                <w:bCs/>
                <w:sz w:val="18"/>
                <w:szCs w:val="18"/>
              </w:rPr>
            </w:pPr>
            <w:r w:rsidRPr="00340C30">
              <w:rPr>
                <w:rFonts w:cs="Arial"/>
                <w:bCs/>
                <w:sz w:val="18"/>
                <w:szCs w:val="18"/>
              </w:rPr>
              <w:t>Ich konnte alle Fragen stellen, die mir wichtig waren.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11F91C35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1CBBD288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6C886480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single" w:sz="8" w:space="0" w:color="8E8E8E"/>
              <w:left w:val="single" w:sz="8" w:space="0" w:color="8E8E8E"/>
              <w:bottom w:val="single" w:sz="8" w:space="0" w:color="8E8E8E"/>
              <w:right w:val="single" w:sz="8" w:space="0" w:color="8E8E8E"/>
            </w:tcBorders>
            <w:vAlign w:val="center"/>
          </w:tcPr>
          <w:p w14:paraId="47846C13" w14:textId="77777777" w:rsidR="00E6745A" w:rsidRPr="00340C30" w:rsidRDefault="00E6745A" w:rsidP="00192A71">
            <w:pPr>
              <w:spacing w:before="120" w:after="120"/>
              <w:jc w:val="center"/>
              <w:rPr>
                <w:rFonts w:cs="Arial"/>
                <w:sz w:val="18"/>
                <w:szCs w:val="18"/>
              </w:rPr>
            </w:pPr>
            <w:r w:rsidRPr="00340C30">
              <w:rPr>
                <w:rFonts w:ascii="Wingdings" w:eastAsia="Wingdings" w:hAnsi="Wingdings" w:cs="Wingdings"/>
                <w:sz w:val="18"/>
                <w:szCs w:val="18"/>
              </w:rPr>
              <w:t>o</w:t>
            </w:r>
          </w:p>
        </w:tc>
      </w:tr>
    </w:tbl>
    <w:p w14:paraId="429C0518" w14:textId="77777777" w:rsidR="00E6745A" w:rsidRPr="00B96F1E" w:rsidRDefault="00E6745A" w:rsidP="00E6745A">
      <w:pPr>
        <w:rPr>
          <w:rFonts w:cs="Arial"/>
          <w:sz w:val="4"/>
          <w:szCs w:val="4"/>
        </w:rPr>
      </w:pPr>
    </w:p>
    <w:p w14:paraId="767C35C5" w14:textId="77777777" w:rsidR="00E6745A" w:rsidRPr="00B16CF3" w:rsidRDefault="00E6745A" w:rsidP="00E6745A">
      <w:pPr>
        <w:rPr>
          <w:rFonts w:cs="Arial"/>
          <w:b/>
          <w:sz w:val="20"/>
          <w:szCs w:val="20"/>
        </w:rPr>
      </w:pPr>
      <w:r w:rsidRPr="00B16CF3">
        <w:rPr>
          <w:rFonts w:cs="Arial"/>
          <w:b/>
          <w:sz w:val="20"/>
          <w:szCs w:val="20"/>
        </w:rPr>
        <w:t>Was hat dir besonders gut gefallen?</w:t>
      </w:r>
    </w:p>
    <w:p w14:paraId="7CC69C10" w14:textId="77777777" w:rsidR="00E6745A" w:rsidRDefault="00E6745A" w:rsidP="00E6745A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……………………………………………………………………………………………………………………………………………………….</w:t>
      </w:r>
    </w:p>
    <w:p w14:paraId="0B5B0F6C" w14:textId="7E78D66A" w:rsidR="00E6745A" w:rsidRPr="00861173" w:rsidRDefault="00E6745A" w:rsidP="00E6745A">
      <w:pPr>
        <w:rPr>
          <w:rFonts w:cs="Arial"/>
          <w:b/>
          <w:sz w:val="20"/>
          <w:szCs w:val="20"/>
        </w:rPr>
      </w:pPr>
      <w:r w:rsidRPr="00B16CF3">
        <w:rPr>
          <w:rFonts w:cs="Arial"/>
          <w:b/>
          <w:sz w:val="20"/>
          <w:szCs w:val="20"/>
        </w:rPr>
        <w:t>Was sollen wir beim nächsten Mal anders machen?</w:t>
      </w:r>
    </w:p>
    <w:p w14:paraId="3F6B5FD3" w14:textId="41854E80" w:rsidR="00E6745A" w:rsidRDefault="00E6745A" w:rsidP="00E6745A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……………………………………………………………………………………………………………………………………………………….</w:t>
      </w:r>
    </w:p>
    <w:p w14:paraId="15480755" w14:textId="77777777" w:rsidR="00E6745A" w:rsidRPr="008F537A" w:rsidRDefault="00E6745A" w:rsidP="00E6745A">
      <w:pPr>
        <w:tabs>
          <w:tab w:val="right" w:pos="9000"/>
        </w:tabs>
        <w:spacing w:after="120" w:line="240" w:lineRule="auto"/>
        <w:rPr>
          <w:rFonts w:cs="Arial"/>
          <w:sz w:val="10"/>
          <w:szCs w:val="10"/>
        </w:rPr>
      </w:pPr>
      <w:r w:rsidRPr="0083360E">
        <w:rPr>
          <w:rFonts w:cs="Arial"/>
          <w:b/>
          <w:sz w:val="20"/>
          <w:szCs w:val="20"/>
        </w:rPr>
        <w:t xml:space="preserve">Wenn du alles zusammen betrachtest: Wie hat </w:t>
      </w:r>
      <w:r>
        <w:rPr>
          <w:rFonts w:cs="Arial"/>
          <w:b/>
          <w:sz w:val="20"/>
          <w:szCs w:val="20"/>
        </w:rPr>
        <w:t>d</w:t>
      </w:r>
      <w:r w:rsidRPr="0083360E">
        <w:rPr>
          <w:rFonts w:cs="Arial"/>
          <w:b/>
          <w:sz w:val="20"/>
          <w:szCs w:val="20"/>
        </w:rPr>
        <w:t>ir der Girls</w:t>
      </w:r>
      <w:r>
        <w:rPr>
          <w:rFonts w:cs="Arial"/>
          <w:b/>
          <w:sz w:val="20"/>
          <w:szCs w:val="20"/>
        </w:rPr>
        <w:t>’</w:t>
      </w:r>
      <w:r w:rsidRPr="0083360E">
        <w:rPr>
          <w:rFonts w:cs="Arial"/>
          <w:b/>
          <w:sz w:val="20"/>
          <w:szCs w:val="20"/>
        </w:rPr>
        <w:t xml:space="preserve"> Day insgesamt gefallen?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6745A" w:rsidRPr="0083360E" w14:paraId="314CE9A5" w14:textId="77777777" w:rsidTr="00192A71">
        <w:trPr>
          <w:jc w:val="center"/>
        </w:trPr>
        <w:tc>
          <w:tcPr>
            <w:tcW w:w="9320" w:type="dxa"/>
          </w:tcPr>
          <w:tbl>
            <w:tblPr>
              <w:tblW w:w="9355" w:type="dxa"/>
              <w:tblLook w:val="01E0" w:firstRow="1" w:lastRow="1" w:firstColumn="1" w:lastColumn="1" w:noHBand="0" w:noVBand="0"/>
            </w:tblPr>
            <w:tblGrid>
              <w:gridCol w:w="2335"/>
              <w:gridCol w:w="1440"/>
              <w:gridCol w:w="1260"/>
              <w:gridCol w:w="2160"/>
              <w:gridCol w:w="2160"/>
            </w:tblGrid>
            <w:tr w:rsidR="00E6745A" w:rsidRPr="0083360E" w14:paraId="4D3056C4" w14:textId="77777777" w:rsidTr="00192A71">
              <w:tc>
                <w:tcPr>
                  <w:tcW w:w="2335" w:type="dxa"/>
                </w:tcPr>
                <w:p w14:paraId="074E0E04" w14:textId="77777777" w:rsidR="00E6745A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cs="Arial"/>
                      <w:sz w:val="18"/>
                      <w:szCs w:val="18"/>
                    </w:rPr>
                    <w:t>Sehr gut</w:t>
                  </w:r>
                </w:p>
                <w:p w14:paraId="587C6387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1440" w:type="dxa"/>
                </w:tcPr>
                <w:p w14:paraId="37031519" w14:textId="77777777" w:rsidR="00E6745A" w:rsidRPr="0083360E" w:rsidRDefault="00E6745A" w:rsidP="00192A71">
                  <w:pPr>
                    <w:spacing w:after="0" w:line="360" w:lineRule="auto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 xml:space="preserve">  </w:t>
                  </w:r>
                  <w:r w:rsidRPr="0083360E">
                    <w:rPr>
                      <w:rFonts w:cs="Arial"/>
                      <w:sz w:val="18"/>
                      <w:szCs w:val="18"/>
                    </w:rPr>
                    <w:t>Gut</w:t>
                  </w:r>
                </w:p>
                <w:p w14:paraId="0C4D3EDF" w14:textId="77777777" w:rsidR="00E6745A" w:rsidRPr="0083360E" w:rsidRDefault="00E6745A" w:rsidP="00192A71">
                  <w:pPr>
                    <w:spacing w:after="0" w:line="360" w:lineRule="auto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 xml:space="preserve"> </w:t>
                  </w:r>
                  <w:r w:rsidRPr="0083360E"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1260" w:type="dxa"/>
                </w:tcPr>
                <w:p w14:paraId="0A719BE0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cs="Arial"/>
                      <w:sz w:val="18"/>
                      <w:szCs w:val="18"/>
                    </w:rPr>
                    <w:t>Mittel</w:t>
                  </w:r>
                </w:p>
                <w:p w14:paraId="43758FF4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2160" w:type="dxa"/>
                </w:tcPr>
                <w:p w14:paraId="10206A98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cs="Arial"/>
                      <w:sz w:val="18"/>
                      <w:szCs w:val="18"/>
                    </w:rPr>
                    <w:t>Schlecht</w:t>
                  </w:r>
                </w:p>
                <w:p w14:paraId="46A612B9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2160" w:type="dxa"/>
                </w:tcPr>
                <w:p w14:paraId="6C292450" w14:textId="77777777" w:rsidR="00E6745A" w:rsidRPr="0083360E" w:rsidRDefault="00E6745A" w:rsidP="00192A71">
                  <w:pPr>
                    <w:spacing w:after="0"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cs="Arial"/>
                      <w:sz w:val="18"/>
                      <w:szCs w:val="18"/>
                    </w:rPr>
                    <w:t>Sehr schlecht</w:t>
                  </w:r>
                </w:p>
                <w:p w14:paraId="0162FA7E" w14:textId="77777777" w:rsidR="00E6745A" w:rsidRPr="0083360E" w:rsidRDefault="00E6745A" w:rsidP="00192A71">
                  <w:pPr>
                    <w:spacing w:line="360" w:lineRule="auto"/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83360E">
                    <w:rPr>
                      <w:rFonts w:ascii="Wingdings" w:eastAsia="Wingdings" w:hAnsi="Wingdings" w:cs="Wingdings"/>
                      <w:sz w:val="18"/>
                      <w:szCs w:val="18"/>
                    </w:rPr>
                    <w:t>o</w:t>
                  </w:r>
                </w:p>
              </w:tc>
            </w:tr>
          </w:tbl>
          <w:p w14:paraId="527D7060" w14:textId="77777777" w:rsidR="00E6745A" w:rsidRPr="0083360E" w:rsidRDefault="00E6745A" w:rsidP="00192A7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</w:tr>
    </w:tbl>
    <w:p w14:paraId="6EAC1F74" w14:textId="77777777" w:rsidR="00E6745A" w:rsidRDefault="00E6745A" w:rsidP="00E6745A">
      <w:pPr>
        <w:tabs>
          <w:tab w:val="right" w:pos="9000"/>
        </w:tabs>
        <w:rPr>
          <w:rFonts w:cs="Arial"/>
          <w:b/>
          <w:sz w:val="20"/>
          <w:szCs w:val="20"/>
        </w:rPr>
      </w:pPr>
      <w:r w:rsidRPr="0083360E">
        <w:rPr>
          <w:rFonts w:cs="Arial"/>
          <w:b/>
          <w:sz w:val="20"/>
          <w:szCs w:val="20"/>
        </w:rPr>
        <w:t xml:space="preserve">Was glaubst </w:t>
      </w:r>
      <w:r>
        <w:rPr>
          <w:rFonts w:cs="Arial"/>
          <w:b/>
          <w:sz w:val="20"/>
          <w:szCs w:val="20"/>
        </w:rPr>
        <w:t>d</w:t>
      </w:r>
      <w:r w:rsidRPr="0083360E">
        <w:rPr>
          <w:rFonts w:cs="Arial"/>
          <w:b/>
          <w:sz w:val="20"/>
          <w:szCs w:val="20"/>
        </w:rPr>
        <w:t>u, könnte man beim nächsten Girls’ Day besser machen? Möchtest du noch</w:t>
      </w:r>
      <w:r>
        <w:rPr>
          <w:rFonts w:cs="Arial"/>
          <w:b/>
          <w:sz w:val="20"/>
          <w:szCs w:val="20"/>
        </w:rPr>
        <w:tab/>
      </w:r>
      <w:r w:rsidRPr="0083360E">
        <w:rPr>
          <w:rFonts w:cs="Arial"/>
          <w:b/>
          <w:sz w:val="20"/>
          <w:szCs w:val="20"/>
        </w:rPr>
        <w:t xml:space="preserve"> irgendetwas sagen?</w:t>
      </w:r>
    </w:p>
    <w:p w14:paraId="78EF6A1B" w14:textId="49C41363" w:rsidR="006369D6" w:rsidRPr="00DC22BE" w:rsidRDefault="00E6745A" w:rsidP="00DC22BE">
      <w:pPr>
        <w:spacing w:after="0" w:line="240" w:lineRule="auto"/>
        <w:rPr>
          <w:highlight w:val="yellow"/>
          <w:u w:val="single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……………………………………………………………………………………………………………………………………………………….</w:t>
      </w:r>
      <w:bookmarkStart w:id="0" w:name="_Teilnahmeschein"/>
      <w:bookmarkEnd w:id="0"/>
    </w:p>
    <w:sectPr w:rsidR="006369D6" w:rsidRPr="00DC22BE" w:rsidSect="000D117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567" w:left="1134" w:header="192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186E5" w14:textId="77777777" w:rsidR="00F27478" w:rsidRDefault="00F27478" w:rsidP="00C23E91">
      <w:r>
        <w:separator/>
      </w:r>
    </w:p>
  </w:endnote>
  <w:endnote w:type="continuationSeparator" w:id="0">
    <w:p w14:paraId="58E3F7B2" w14:textId="77777777" w:rsidR="00F27478" w:rsidRDefault="00F27478" w:rsidP="00C2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tfard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2B6" w14:textId="77777777" w:rsidR="007F5E19" w:rsidRPr="000B3DA8" w:rsidRDefault="000D1177" w:rsidP="000D1177">
    <w:pPr>
      <w:pStyle w:val="Fuzeile"/>
      <w:tabs>
        <w:tab w:val="clear" w:pos="4536"/>
        <w:tab w:val="clear" w:pos="9072"/>
        <w:tab w:val="left" w:pos="2736"/>
      </w:tabs>
      <w:rPr>
        <w:lang w:val="de-A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AA41A1F" wp14:editId="548AC0D9">
              <wp:simplePos x="0" y="0"/>
              <wp:positionH relativeFrom="column">
                <wp:posOffset>8780</wp:posOffset>
              </wp:positionH>
              <wp:positionV relativeFrom="paragraph">
                <wp:posOffset>433788</wp:posOffset>
              </wp:positionV>
              <wp:extent cx="6421160" cy="534035"/>
              <wp:effectExtent l="0" t="0" r="508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60" cy="534035"/>
                        <a:chOff x="0" y="0"/>
                        <a:chExt cx="6421160" cy="534035"/>
                      </a:xfrm>
                    </wpg:grpSpPr>
                    <pic:pic xmlns:pic="http://schemas.openxmlformats.org/drawingml/2006/picture">
                      <pic:nvPicPr>
                        <pic:cNvPr id="10" name="Grafik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feld 2"/>
                      <wps:cNvSpPr txBox="1"/>
                      <wps:spPr>
                        <a:xfrm>
                          <a:off x="2506979" y="30480"/>
                          <a:ext cx="3914181" cy="50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B4B09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  <w:r w:rsidRPr="004A2A98">
                              <w:rPr>
                                <w:rStyle w:val="Fusszeile"/>
                              </w:rPr>
                              <w:t xml:space="preserve">Der Girls’ Day ist eine Veranstaltung der Tiroler Arbeitsmarktförderungsgesellschaft mbh </w:t>
                            </w:r>
                            <w:r>
                              <w:rPr>
                                <w:rStyle w:val="Fusszeile"/>
                              </w:rPr>
                              <w:br/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in Zusammenarbeit mit der </w:t>
                            </w:r>
                            <w:r w:rsidRPr="006836B3">
                              <w:rPr>
                                <w:rStyle w:val="Fusszeile"/>
                              </w:rPr>
                              <w:t>Bildungsdirektion</w:t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 Tirol, gefördert vom </w:t>
                            </w:r>
                            <w:r w:rsidRPr="004A2A98">
                              <w:rPr>
                                <w:rStyle w:val="Fusszeile"/>
                              </w:rPr>
                              <w:br/>
                              <w:t>Land Tirol, Abteilung Gesellschaft und Arbeit.</w:t>
                            </w:r>
                          </w:p>
                          <w:p w14:paraId="234A79FA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Grafik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46760" y="129540"/>
                          <a:ext cx="1583690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A41A1F" id="Gruppieren 7" o:spid="_x0000_s1026" style="position:absolute;margin-left:.7pt;margin-top:34.15pt;width:505.6pt;height:42.05pt;z-index:251680768;mso-width-relative:margin" coordsize="64211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4" o:spid="_x0000_s1027" type="#_x0000_t75" style="position:absolute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25069;top:304;width:3914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<v:textbox>
                  <w:txbxContent>
                    <w:p w14:paraId="430B4B09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  <w:r w:rsidRPr="004A2A98">
                        <w:rPr>
                          <w:rStyle w:val="Fusszeile"/>
                        </w:rPr>
                        <w:t xml:space="preserve">Der Girls’ Day ist eine Veranstaltung der Tiroler Arbeitsmarktförderungsgesellschaft mbh </w:t>
                      </w:r>
                      <w:r>
                        <w:rPr>
                          <w:rStyle w:val="Fusszeile"/>
                        </w:rPr>
                        <w:br/>
                      </w:r>
                      <w:r w:rsidRPr="004A2A98">
                        <w:rPr>
                          <w:rStyle w:val="Fusszeile"/>
                        </w:rPr>
                        <w:t xml:space="preserve">in Zusammenarbeit mit der </w:t>
                      </w:r>
                      <w:r w:rsidRPr="006836B3">
                        <w:rPr>
                          <w:rStyle w:val="Fusszeile"/>
                        </w:rPr>
                        <w:t>Bildungsdirektion</w:t>
                      </w:r>
                      <w:r w:rsidRPr="004A2A98">
                        <w:rPr>
                          <w:rStyle w:val="Fusszeile"/>
                        </w:rPr>
                        <w:t xml:space="preserve"> Tirol, gefördert vom </w:t>
                      </w:r>
                      <w:r w:rsidRPr="004A2A98">
                        <w:rPr>
                          <w:rStyle w:val="Fusszeile"/>
                        </w:rPr>
                        <w:br/>
                        <w:t>Land Tirol, Abteilung Gesellschaft und Arbeit.</w:t>
                      </w:r>
                    </w:p>
                    <w:p w14:paraId="234A79FA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</w:p>
                  </w:txbxContent>
                </v:textbox>
              </v:shape>
              <v:shape id="Grafik 3" o:spid="_x0000_s1029" type="#_x0000_t75" style="position:absolute;left:7467;top:1295;width:158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7F5E1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151767" wp14:editId="462FAAB3">
              <wp:simplePos x="0" y="0"/>
              <wp:positionH relativeFrom="column">
                <wp:posOffset>5108258</wp:posOffset>
              </wp:positionH>
              <wp:positionV relativeFrom="page">
                <wp:posOffset>10908347</wp:posOffset>
              </wp:positionV>
              <wp:extent cx="543560" cy="2101215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43560" cy="2101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C3F60" w14:textId="77777777" w:rsidR="007F5E19" w:rsidRDefault="007F5E19" w:rsidP="007F5E19">
                          <w:pPr>
                            <w:pStyle w:val="Absatzformat2"/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  <w:t>girlsday-tirol.at</w:t>
                          </w:r>
                        </w:p>
                        <w:p w14:paraId="67283B96" w14:textId="77777777" w:rsidR="007F5E19" w:rsidRPr="00E33DF1" w:rsidRDefault="007F5E19" w:rsidP="007F5E19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1767" id="Textfeld 10" o:spid="_x0000_s1030" type="#_x0000_t202" style="position:absolute;margin-left:402.25pt;margin-top:858.9pt;width:42.8pt;height:165.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" filled="f" stroked="f" strokeweight=".5pt">
              <v:textbox style="layout-flow:vertical-ideographic">
                <w:txbxContent>
                  <w:p w14:paraId="6B4C3F60" w14:textId="77777777" w:rsidR="007F5E19" w:rsidRDefault="007F5E19" w:rsidP="007F5E19">
                    <w:pPr>
                      <w:pStyle w:val="Absatzformat2"/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  <w:t>girlsday-tirol.at</w:t>
                    </w:r>
                  </w:p>
                  <w:p w14:paraId="67283B96" w14:textId="77777777" w:rsidR="007F5E19" w:rsidRPr="00E33DF1" w:rsidRDefault="007F5E19" w:rsidP="007F5E19">
                    <w:pPr>
                      <w:pStyle w:val="Fuzeile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lang w:val="de-A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F49D" w14:textId="77777777" w:rsidR="000D1177" w:rsidRDefault="00491A6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EF255E" wp14:editId="467965D2">
              <wp:simplePos x="0" y="0"/>
              <wp:positionH relativeFrom="column">
                <wp:posOffset>2506813</wp:posOffset>
              </wp:positionH>
              <wp:positionV relativeFrom="paragraph">
                <wp:posOffset>360901</wp:posOffset>
              </wp:positionV>
              <wp:extent cx="3988905" cy="503555"/>
              <wp:effectExtent l="0" t="0" r="0" b="444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8905" cy="5035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6AA5DC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  <w:r w:rsidRPr="004A2A98">
                            <w:rPr>
                              <w:rStyle w:val="Fusszeile"/>
                            </w:rPr>
                            <w:t xml:space="preserve">Der Girls’ Day ist eine Veranstaltung der Tiroler Arbeitsmarktförderungsgesellschaft mbh </w:t>
                          </w:r>
                          <w:r>
                            <w:rPr>
                              <w:rStyle w:val="Fusszeile"/>
                            </w:rPr>
                            <w:br/>
                          </w:r>
                          <w:r w:rsidRPr="004A2A98">
                            <w:rPr>
                              <w:rStyle w:val="Fusszeile"/>
                            </w:rPr>
                            <w:t xml:space="preserve">in Zusammenarbeit mit der </w:t>
                          </w:r>
                          <w:r w:rsidRPr="006836B3">
                            <w:rPr>
                              <w:rStyle w:val="Fusszeile"/>
                            </w:rPr>
                            <w:t>Bildungsdirektion</w:t>
                          </w:r>
                          <w:r w:rsidRPr="004A2A98">
                            <w:rPr>
                              <w:rStyle w:val="Fusszeile"/>
                            </w:rPr>
                            <w:t xml:space="preserve"> Tirol, gefördert vom </w:t>
                          </w:r>
                          <w:r w:rsidRPr="004A2A98">
                            <w:rPr>
                              <w:rStyle w:val="Fusszeile"/>
                            </w:rPr>
                            <w:br/>
                            <w:t>Land Tirol, Abteilung Gesellschaft und Arbeit.</w:t>
                          </w:r>
                        </w:p>
                        <w:p w14:paraId="3769B75F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EF255E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margin-left:197.4pt;margin-top:28.4pt;width:314.1pt;height:3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" fillcolor="window" stroked="f" strokeweight=".5pt">
              <v:textbox>
                <w:txbxContent>
                  <w:p w14:paraId="156AA5DC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  <w:r w:rsidRPr="004A2A98">
                      <w:rPr>
                        <w:rStyle w:val="Fusszeile"/>
                      </w:rPr>
                      <w:t xml:space="preserve">Der Girls’ Day ist eine Veranstaltung der Tiroler Arbeitsmarktförderungsgesellschaft mbh </w:t>
                    </w:r>
                    <w:r>
                      <w:rPr>
                        <w:rStyle w:val="Fusszeile"/>
                      </w:rPr>
                      <w:br/>
                    </w:r>
                    <w:r w:rsidRPr="004A2A98">
                      <w:rPr>
                        <w:rStyle w:val="Fusszeile"/>
                      </w:rPr>
                      <w:t xml:space="preserve">in Zusammenarbeit mit der </w:t>
                    </w:r>
                    <w:r w:rsidRPr="006836B3">
                      <w:rPr>
                        <w:rStyle w:val="Fusszeile"/>
                      </w:rPr>
                      <w:t>Bildungsdirektion</w:t>
                    </w:r>
                    <w:r w:rsidRPr="004A2A98">
                      <w:rPr>
                        <w:rStyle w:val="Fusszeile"/>
                      </w:rPr>
                      <w:t xml:space="preserve"> Tirol, gefördert vom </w:t>
                    </w:r>
                    <w:r w:rsidRPr="004A2A98">
                      <w:rPr>
                        <w:rStyle w:val="Fusszeile"/>
                      </w:rPr>
                      <w:br/>
                      <w:t>Land Tirol, Abteilung Gesellschaft und Arbeit.</w:t>
                    </w:r>
                  </w:p>
                  <w:p w14:paraId="3769B75F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A440334" wp14:editId="5E3BBA87">
          <wp:simplePos x="0" y="0"/>
          <wp:positionH relativeFrom="column">
            <wp:posOffset>2153</wp:posOffset>
          </wp:positionH>
          <wp:positionV relativeFrom="paragraph">
            <wp:posOffset>327770</wp:posOffset>
          </wp:positionV>
          <wp:extent cx="469900" cy="4699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346FC8AD" wp14:editId="3F726373">
          <wp:simplePos x="0" y="0"/>
          <wp:positionH relativeFrom="column">
            <wp:posOffset>748913</wp:posOffset>
          </wp:positionH>
          <wp:positionV relativeFrom="paragraph">
            <wp:posOffset>457310</wp:posOffset>
          </wp:positionV>
          <wp:extent cx="1583690" cy="274320"/>
          <wp:effectExtent l="0" t="0" r="3810" b="508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865C" w14:textId="77777777" w:rsidR="00F27478" w:rsidRDefault="00F27478" w:rsidP="00C23E91">
      <w:r>
        <w:separator/>
      </w:r>
    </w:p>
  </w:footnote>
  <w:footnote w:type="continuationSeparator" w:id="0">
    <w:p w14:paraId="2A46A880" w14:textId="77777777" w:rsidR="00F27478" w:rsidRDefault="00F27478" w:rsidP="00C2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BA7E" w14:textId="03D0F989" w:rsidR="00C23E91" w:rsidRPr="00EA463F" w:rsidRDefault="004E1420" w:rsidP="000339DE">
    <w:pPr>
      <w:pStyle w:val="Kopfzeile"/>
      <w:rPr>
        <w:rFonts w:cs="Arial"/>
        <w:szCs w:val="18"/>
      </w:rPr>
    </w:pPr>
    <w:r w:rsidRPr="00753238">
      <w:rPr>
        <w:noProof/>
      </w:rPr>
      <w:drawing>
        <wp:anchor distT="0" distB="0" distL="114300" distR="114300" simplePos="0" relativeHeight="251663360" behindDoc="0" locked="0" layoutInCell="1" allowOverlap="1" wp14:anchorId="037D9F12" wp14:editId="054C2F76">
          <wp:simplePos x="0" y="0"/>
          <wp:positionH relativeFrom="column">
            <wp:posOffset>5377180</wp:posOffset>
          </wp:positionH>
          <wp:positionV relativeFrom="paragraph">
            <wp:posOffset>-904240</wp:posOffset>
          </wp:positionV>
          <wp:extent cx="973455" cy="99695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DB5D" w14:textId="311256C7" w:rsidR="004A2A98" w:rsidRDefault="000D1177">
    <w:pPr>
      <w:pStyle w:val="Kopfzeile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DB47E87" wp14:editId="0066D14C">
          <wp:simplePos x="0" y="0"/>
          <wp:positionH relativeFrom="column">
            <wp:posOffset>5429250</wp:posOffset>
          </wp:positionH>
          <wp:positionV relativeFrom="paragraph">
            <wp:posOffset>-859528</wp:posOffset>
          </wp:positionV>
          <wp:extent cx="975360" cy="950070"/>
          <wp:effectExtent l="0" t="0" r="0" b="254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5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2A98" w:rsidRPr="00753238">
      <w:rPr>
        <w:noProof/>
      </w:rPr>
      <w:drawing>
        <wp:anchor distT="0" distB="0" distL="114300" distR="114300" simplePos="0" relativeHeight="251672576" behindDoc="0" locked="0" layoutInCell="1" allowOverlap="1" wp14:anchorId="0D4E0670" wp14:editId="2797E15E">
          <wp:simplePos x="0" y="0"/>
          <wp:positionH relativeFrom="column">
            <wp:posOffset>9927907</wp:posOffset>
          </wp:positionH>
          <wp:positionV relativeFrom="paragraph">
            <wp:posOffset>-625157</wp:posOffset>
          </wp:positionV>
          <wp:extent cx="1132840" cy="115697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63A4"/>
    <w:multiLevelType w:val="hybridMultilevel"/>
    <w:tmpl w:val="59707ED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926"/>
    <w:multiLevelType w:val="hybridMultilevel"/>
    <w:tmpl w:val="9216E64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86279"/>
    <w:multiLevelType w:val="hybridMultilevel"/>
    <w:tmpl w:val="6ED2F8F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47F4B"/>
    <w:multiLevelType w:val="hybridMultilevel"/>
    <w:tmpl w:val="3E6866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0FCC"/>
    <w:multiLevelType w:val="hybridMultilevel"/>
    <w:tmpl w:val="D65416B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1B14"/>
    <w:multiLevelType w:val="hybridMultilevel"/>
    <w:tmpl w:val="AA24A9DE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5725"/>
    <w:multiLevelType w:val="hybridMultilevel"/>
    <w:tmpl w:val="40080802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45781"/>
    <w:multiLevelType w:val="hybridMultilevel"/>
    <w:tmpl w:val="B04835E8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51F41"/>
    <w:multiLevelType w:val="hybridMultilevel"/>
    <w:tmpl w:val="0B16B0EA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E4609"/>
    <w:multiLevelType w:val="hybridMultilevel"/>
    <w:tmpl w:val="E3444698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C4179"/>
    <w:multiLevelType w:val="hybridMultilevel"/>
    <w:tmpl w:val="07C69C36"/>
    <w:lvl w:ilvl="0" w:tplc="35D830B4">
      <w:start w:val="1"/>
      <w:numFmt w:val="bullet"/>
      <w:lvlText w:val=""/>
      <w:lvlJc w:val="left"/>
      <w:pPr>
        <w:ind w:left="1416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1" w15:restartNumberingAfterBreak="0">
    <w:nsid w:val="49237980"/>
    <w:multiLevelType w:val="hybridMultilevel"/>
    <w:tmpl w:val="EB70E61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930C6"/>
    <w:multiLevelType w:val="hybridMultilevel"/>
    <w:tmpl w:val="0B82F4B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9077E"/>
    <w:multiLevelType w:val="hybridMultilevel"/>
    <w:tmpl w:val="97786C9A"/>
    <w:lvl w:ilvl="0" w:tplc="4014ACF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C3E2D7"/>
        <w:sz w:val="22"/>
        <w:szCs w:val="22"/>
        <w:u w:color="C3E2D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072B8"/>
    <w:multiLevelType w:val="hybridMultilevel"/>
    <w:tmpl w:val="1488ED60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5C6A21A3"/>
    <w:multiLevelType w:val="hybridMultilevel"/>
    <w:tmpl w:val="4BAEC7A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06FE0"/>
    <w:multiLevelType w:val="hybridMultilevel"/>
    <w:tmpl w:val="E016425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B8C"/>
    <w:multiLevelType w:val="hybridMultilevel"/>
    <w:tmpl w:val="46825706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40802"/>
    <w:multiLevelType w:val="hybridMultilevel"/>
    <w:tmpl w:val="007A9B94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7CBB5857"/>
    <w:multiLevelType w:val="hybridMultilevel"/>
    <w:tmpl w:val="7C786BD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B18F5"/>
    <w:multiLevelType w:val="hybridMultilevel"/>
    <w:tmpl w:val="52D8AB04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272949">
    <w:abstractNumId w:val="3"/>
  </w:num>
  <w:num w:numId="2" w16cid:durableId="1226724434">
    <w:abstractNumId w:val="14"/>
  </w:num>
  <w:num w:numId="3" w16cid:durableId="2133358431">
    <w:abstractNumId w:val="10"/>
  </w:num>
  <w:num w:numId="4" w16cid:durableId="797531696">
    <w:abstractNumId w:val="4"/>
  </w:num>
  <w:num w:numId="5" w16cid:durableId="1278754737">
    <w:abstractNumId w:val="1"/>
  </w:num>
  <w:num w:numId="6" w16cid:durableId="247732270">
    <w:abstractNumId w:val="5"/>
  </w:num>
  <w:num w:numId="7" w16cid:durableId="918751206">
    <w:abstractNumId w:val="17"/>
  </w:num>
  <w:num w:numId="8" w16cid:durableId="74791317">
    <w:abstractNumId w:val="2"/>
  </w:num>
  <w:num w:numId="9" w16cid:durableId="1919509850">
    <w:abstractNumId w:val="11"/>
  </w:num>
  <w:num w:numId="10" w16cid:durableId="106509801">
    <w:abstractNumId w:val="9"/>
  </w:num>
  <w:num w:numId="11" w16cid:durableId="1427996611">
    <w:abstractNumId w:val="19"/>
  </w:num>
  <w:num w:numId="12" w16cid:durableId="1760367267">
    <w:abstractNumId w:val="6"/>
  </w:num>
  <w:num w:numId="13" w16cid:durableId="668020164">
    <w:abstractNumId w:val="8"/>
  </w:num>
  <w:num w:numId="14" w16cid:durableId="265776242">
    <w:abstractNumId w:val="15"/>
  </w:num>
  <w:num w:numId="15" w16cid:durableId="1988778149">
    <w:abstractNumId w:val="18"/>
  </w:num>
  <w:num w:numId="16" w16cid:durableId="976685048">
    <w:abstractNumId w:val="16"/>
  </w:num>
  <w:num w:numId="17" w16cid:durableId="1490440141">
    <w:abstractNumId w:val="0"/>
  </w:num>
  <w:num w:numId="18" w16cid:durableId="1378776481">
    <w:abstractNumId w:val="12"/>
  </w:num>
  <w:num w:numId="19" w16cid:durableId="1221864249">
    <w:abstractNumId w:val="7"/>
  </w:num>
  <w:num w:numId="20" w16cid:durableId="392195924">
    <w:abstractNumId w:val="20"/>
  </w:num>
  <w:num w:numId="21" w16cid:durableId="77629647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4F"/>
    <w:rsid w:val="00000252"/>
    <w:rsid w:val="00013D8D"/>
    <w:rsid w:val="00022F40"/>
    <w:rsid w:val="00026692"/>
    <w:rsid w:val="00030C31"/>
    <w:rsid w:val="000331BE"/>
    <w:rsid w:val="000339DE"/>
    <w:rsid w:val="00034372"/>
    <w:rsid w:val="000400B0"/>
    <w:rsid w:val="000420C4"/>
    <w:rsid w:val="00044056"/>
    <w:rsid w:val="00052B33"/>
    <w:rsid w:val="00060263"/>
    <w:rsid w:val="00070FF8"/>
    <w:rsid w:val="00073185"/>
    <w:rsid w:val="000805C3"/>
    <w:rsid w:val="000862F6"/>
    <w:rsid w:val="00091971"/>
    <w:rsid w:val="000A1738"/>
    <w:rsid w:val="000A385A"/>
    <w:rsid w:val="000A58CC"/>
    <w:rsid w:val="000B3DA8"/>
    <w:rsid w:val="000B5D65"/>
    <w:rsid w:val="000C5957"/>
    <w:rsid w:val="000C7ECF"/>
    <w:rsid w:val="000D1177"/>
    <w:rsid w:val="000D1187"/>
    <w:rsid w:val="000D2967"/>
    <w:rsid w:val="000E4812"/>
    <w:rsid w:val="000F444A"/>
    <w:rsid w:val="00103ADC"/>
    <w:rsid w:val="00105D58"/>
    <w:rsid w:val="0010634A"/>
    <w:rsid w:val="0012307B"/>
    <w:rsid w:val="00140292"/>
    <w:rsid w:val="0014040E"/>
    <w:rsid w:val="00147068"/>
    <w:rsid w:val="00160734"/>
    <w:rsid w:val="00165407"/>
    <w:rsid w:val="0016766A"/>
    <w:rsid w:val="00175C41"/>
    <w:rsid w:val="001808CC"/>
    <w:rsid w:val="00181A9B"/>
    <w:rsid w:val="001922BF"/>
    <w:rsid w:val="001A18F1"/>
    <w:rsid w:val="001B2361"/>
    <w:rsid w:val="001D507F"/>
    <w:rsid w:val="001D546C"/>
    <w:rsid w:val="001E1592"/>
    <w:rsid w:val="001E4CF9"/>
    <w:rsid w:val="001F1604"/>
    <w:rsid w:val="001F1AF4"/>
    <w:rsid w:val="001F3078"/>
    <w:rsid w:val="001F43B9"/>
    <w:rsid w:val="001F72EA"/>
    <w:rsid w:val="001F7708"/>
    <w:rsid w:val="002005E4"/>
    <w:rsid w:val="00213094"/>
    <w:rsid w:val="00213363"/>
    <w:rsid w:val="0022029F"/>
    <w:rsid w:val="002210F2"/>
    <w:rsid w:val="00226C77"/>
    <w:rsid w:val="00236A1C"/>
    <w:rsid w:val="0024132D"/>
    <w:rsid w:val="0024508A"/>
    <w:rsid w:val="00245DBA"/>
    <w:rsid w:val="0025368E"/>
    <w:rsid w:val="00260C12"/>
    <w:rsid w:val="00264364"/>
    <w:rsid w:val="00273C53"/>
    <w:rsid w:val="00277B73"/>
    <w:rsid w:val="00281346"/>
    <w:rsid w:val="00290024"/>
    <w:rsid w:val="002921CD"/>
    <w:rsid w:val="00293797"/>
    <w:rsid w:val="002A17BF"/>
    <w:rsid w:val="002A5BDD"/>
    <w:rsid w:val="002B3E8F"/>
    <w:rsid w:val="002B74A1"/>
    <w:rsid w:val="002C0405"/>
    <w:rsid w:val="002C7E3B"/>
    <w:rsid w:val="002D14F7"/>
    <w:rsid w:val="002D47F8"/>
    <w:rsid w:val="002E528D"/>
    <w:rsid w:val="002F0454"/>
    <w:rsid w:val="002F7655"/>
    <w:rsid w:val="00304930"/>
    <w:rsid w:val="003218FA"/>
    <w:rsid w:val="0032373F"/>
    <w:rsid w:val="003315CA"/>
    <w:rsid w:val="003340D9"/>
    <w:rsid w:val="0034329B"/>
    <w:rsid w:val="00343BCE"/>
    <w:rsid w:val="00344B34"/>
    <w:rsid w:val="00345DE8"/>
    <w:rsid w:val="00346C11"/>
    <w:rsid w:val="003543D7"/>
    <w:rsid w:val="003545BF"/>
    <w:rsid w:val="00360C07"/>
    <w:rsid w:val="0037115A"/>
    <w:rsid w:val="00376415"/>
    <w:rsid w:val="003857E0"/>
    <w:rsid w:val="003979B4"/>
    <w:rsid w:val="00397DD8"/>
    <w:rsid w:val="003A0FE2"/>
    <w:rsid w:val="003A5C9D"/>
    <w:rsid w:val="003A604F"/>
    <w:rsid w:val="003B0B20"/>
    <w:rsid w:val="003C043F"/>
    <w:rsid w:val="003C70A8"/>
    <w:rsid w:val="003C7678"/>
    <w:rsid w:val="003E46D9"/>
    <w:rsid w:val="003F6A2F"/>
    <w:rsid w:val="00405C96"/>
    <w:rsid w:val="00410F56"/>
    <w:rsid w:val="00413409"/>
    <w:rsid w:val="00431912"/>
    <w:rsid w:val="004336CB"/>
    <w:rsid w:val="004368A4"/>
    <w:rsid w:val="0044399F"/>
    <w:rsid w:val="004446AD"/>
    <w:rsid w:val="00451836"/>
    <w:rsid w:val="004557C7"/>
    <w:rsid w:val="004570F6"/>
    <w:rsid w:val="004575AB"/>
    <w:rsid w:val="004624B1"/>
    <w:rsid w:val="00471FAE"/>
    <w:rsid w:val="00482D28"/>
    <w:rsid w:val="00483F49"/>
    <w:rsid w:val="00484606"/>
    <w:rsid w:val="00487B4B"/>
    <w:rsid w:val="00491A66"/>
    <w:rsid w:val="00491ED4"/>
    <w:rsid w:val="00494CD4"/>
    <w:rsid w:val="004A1E3A"/>
    <w:rsid w:val="004A2A98"/>
    <w:rsid w:val="004A6DF6"/>
    <w:rsid w:val="004B4019"/>
    <w:rsid w:val="004B4F63"/>
    <w:rsid w:val="004B4FA0"/>
    <w:rsid w:val="004C0563"/>
    <w:rsid w:val="004C17FC"/>
    <w:rsid w:val="004E1420"/>
    <w:rsid w:val="004F45A0"/>
    <w:rsid w:val="00503840"/>
    <w:rsid w:val="00506900"/>
    <w:rsid w:val="00510407"/>
    <w:rsid w:val="00516756"/>
    <w:rsid w:val="00523CA7"/>
    <w:rsid w:val="00524674"/>
    <w:rsid w:val="00532B44"/>
    <w:rsid w:val="005367B9"/>
    <w:rsid w:val="00544B2D"/>
    <w:rsid w:val="00554FF3"/>
    <w:rsid w:val="00563B85"/>
    <w:rsid w:val="00570941"/>
    <w:rsid w:val="005732E7"/>
    <w:rsid w:val="00581C26"/>
    <w:rsid w:val="00582948"/>
    <w:rsid w:val="0058329D"/>
    <w:rsid w:val="005A09FE"/>
    <w:rsid w:val="005A51BE"/>
    <w:rsid w:val="005A52CF"/>
    <w:rsid w:val="005A69A4"/>
    <w:rsid w:val="005C0EDC"/>
    <w:rsid w:val="005C4BDC"/>
    <w:rsid w:val="005C698E"/>
    <w:rsid w:val="005D0945"/>
    <w:rsid w:val="005D2BD9"/>
    <w:rsid w:val="005E1631"/>
    <w:rsid w:val="005F24A2"/>
    <w:rsid w:val="005F6F5B"/>
    <w:rsid w:val="00603F3D"/>
    <w:rsid w:val="0060636E"/>
    <w:rsid w:val="00612F31"/>
    <w:rsid w:val="006235C4"/>
    <w:rsid w:val="006269F9"/>
    <w:rsid w:val="00631799"/>
    <w:rsid w:val="00635242"/>
    <w:rsid w:val="006369D6"/>
    <w:rsid w:val="006417CA"/>
    <w:rsid w:val="00663647"/>
    <w:rsid w:val="00665341"/>
    <w:rsid w:val="00665557"/>
    <w:rsid w:val="00670895"/>
    <w:rsid w:val="00676BB1"/>
    <w:rsid w:val="006836B3"/>
    <w:rsid w:val="00685443"/>
    <w:rsid w:val="006A49BA"/>
    <w:rsid w:val="006A6C3E"/>
    <w:rsid w:val="006B43F1"/>
    <w:rsid w:val="006B56E3"/>
    <w:rsid w:val="006B5F2F"/>
    <w:rsid w:val="006D2565"/>
    <w:rsid w:val="006D3252"/>
    <w:rsid w:val="006D332D"/>
    <w:rsid w:val="006E0068"/>
    <w:rsid w:val="006E092F"/>
    <w:rsid w:val="006E23DF"/>
    <w:rsid w:val="006F0860"/>
    <w:rsid w:val="006F1581"/>
    <w:rsid w:val="00703885"/>
    <w:rsid w:val="00703B6D"/>
    <w:rsid w:val="007179C5"/>
    <w:rsid w:val="007247E2"/>
    <w:rsid w:val="007518E2"/>
    <w:rsid w:val="00752F26"/>
    <w:rsid w:val="00753238"/>
    <w:rsid w:val="007639E1"/>
    <w:rsid w:val="0078093D"/>
    <w:rsid w:val="00782745"/>
    <w:rsid w:val="00783AED"/>
    <w:rsid w:val="00792265"/>
    <w:rsid w:val="007B02A8"/>
    <w:rsid w:val="007B2862"/>
    <w:rsid w:val="007B460D"/>
    <w:rsid w:val="007C1B3B"/>
    <w:rsid w:val="007C671C"/>
    <w:rsid w:val="007D0BD9"/>
    <w:rsid w:val="007F0527"/>
    <w:rsid w:val="007F5653"/>
    <w:rsid w:val="007F5E19"/>
    <w:rsid w:val="008011C3"/>
    <w:rsid w:val="008028EB"/>
    <w:rsid w:val="008035D7"/>
    <w:rsid w:val="00814849"/>
    <w:rsid w:val="00840048"/>
    <w:rsid w:val="00840A88"/>
    <w:rsid w:val="0084432B"/>
    <w:rsid w:val="00846882"/>
    <w:rsid w:val="008516F3"/>
    <w:rsid w:val="008545BF"/>
    <w:rsid w:val="00861A7E"/>
    <w:rsid w:val="00875BAA"/>
    <w:rsid w:val="00881418"/>
    <w:rsid w:val="00883F1F"/>
    <w:rsid w:val="00894852"/>
    <w:rsid w:val="008A7E4F"/>
    <w:rsid w:val="008C5FD3"/>
    <w:rsid w:val="008E3A92"/>
    <w:rsid w:val="008E5DB9"/>
    <w:rsid w:val="008F1721"/>
    <w:rsid w:val="008F5050"/>
    <w:rsid w:val="008F5473"/>
    <w:rsid w:val="008F5DC9"/>
    <w:rsid w:val="00900D64"/>
    <w:rsid w:val="00907AFD"/>
    <w:rsid w:val="00913E29"/>
    <w:rsid w:val="00914FBA"/>
    <w:rsid w:val="00915296"/>
    <w:rsid w:val="009203A3"/>
    <w:rsid w:val="00920862"/>
    <w:rsid w:val="0092087E"/>
    <w:rsid w:val="009276D2"/>
    <w:rsid w:val="00935DEE"/>
    <w:rsid w:val="00936F6D"/>
    <w:rsid w:val="009376AD"/>
    <w:rsid w:val="0095590B"/>
    <w:rsid w:val="00963203"/>
    <w:rsid w:val="00963976"/>
    <w:rsid w:val="00974F4E"/>
    <w:rsid w:val="00984DD6"/>
    <w:rsid w:val="00995206"/>
    <w:rsid w:val="009970B7"/>
    <w:rsid w:val="009A55F5"/>
    <w:rsid w:val="009B2B2B"/>
    <w:rsid w:val="009B5E16"/>
    <w:rsid w:val="009D3BAB"/>
    <w:rsid w:val="009D456E"/>
    <w:rsid w:val="009D5D6F"/>
    <w:rsid w:val="009D626F"/>
    <w:rsid w:val="009F4CFB"/>
    <w:rsid w:val="00A07C99"/>
    <w:rsid w:val="00A10669"/>
    <w:rsid w:val="00A11220"/>
    <w:rsid w:val="00A41BC9"/>
    <w:rsid w:val="00A50C6A"/>
    <w:rsid w:val="00A54633"/>
    <w:rsid w:val="00A6375E"/>
    <w:rsid w:val="00A63A7A"/>
    <w:rsid w:val="00A6579C"/>
    <w:rsid w:val="00A65D97"/>
    <w:rsid w:val="00A7007E"/>
    <w:rsid w:val="00A742A6"/>
    <w:rsid w:val="00A82DBC"/>
    <w:rsid w:val="00A921F5"/>
    <w:rsid w:val="00A92F29"/>
    <w:rsid w:val="00AA002E"/>
    <w:rsid w:val="00AA1744"/>
    <w:rsid w:val="00AA4F8E"/>
    <w:rsid w:val="00AA541D"/>
    <w:rsid w:val="00AC5AE9"/>
    <w:rsid w:val="00AE1CD8"/>
    <w:rsid w:val="00AF3FC8"/>
    <w:rsid w:val="00B12925"/>
    <w:rsid w:val="00B16059"/>
    <w:rsid w:val="00B16F18"/>
    <w:rsid w:val="00B21467"/>
    <w:rsid w:val="00B221DA"/>
    <w:rsid w:val="00B23DA7"/>
    <w:rsid w:val="00B2683C"/>
    <w:rsid w:val="00B3520D"/>
    <w:rsid w:val="00B61D9A"/>
    <w:rsid w:val="00B628A0"/>
    <w:rsid w:val="00B815CD"/>
    <w:rsid w:val="00B86520"/>
    <w:rsid w:val="00B86EBC"/>
    <w:rsid w:val="00B87818"/>
    <w:rsid w:val="00BC08E8"/>
    <w:rsid w:val="00BC1B04"/>
    <w:rsid w:val="00BC25CC"/>
    <w:rsid w:val="00BC43E4"/>
    <w:rsid w:val="00BC64CC"/>
    <w:rsid w:val="00BD6BA3"/>
    <w:rsid w:val="00BF36E1"/>
    <w:rsid w:val="00C042FA"/>
    <w:rsid w:val="00C05905"/>
    <w:rsid w:val="00C11C7B"/>
    <w:rsid w:val="00C130A0"/>
    <w:rsid w:val="00C137B4"/>
    <w:rsid w:val="00C14755"/>
    <w:rsid w:val="00C16917"/>
    <w:rsid w:val="00C2000F"/>
    <w:rsid w:val="00C23E91"/>
    <w:rsid w:val="00C35E4A"/>
    <w:rsid w:val="00C40ABB"/>
    <w:rsid w:val="00C42519"/>
    <w:rsid w:val="00C4597A"/>
    <w:rsid w:val="00C46994"/>
    <w:rsid w:val="00C47A64"/>
    <w:rsid w:val="00C50C03"/>
    <w:rsid w:val="00C52420"/>
    <w:rsid w:val="00C63C3C"/>
    <w:rsid w:val="00C64DD6"/>
    <w:rsid w:val="00C83D10"/>
    <w:rsid w:val="00C92CD3"/>
    <w:rsid w:val="00C95711"/>
    <w:rsid w:val="00C96E64"/>
    <w:rsid w:val="00CA091A"/>
    <w:rsid w:val="00CB567A"/>
    <w:rsid w:val="00CB7555"/>
    <w:rsid w:val="00CC221B"/>
    <w:rsid w:val="00CC7100"/>
    <w:rsid w:val="00CD7561"/>
    <w:rsid w:val="00CE1253"/>
    <w:rsid w:val="00CE7D12"/>
    <w:rsid w:val="00CE7F72"/>
    <w:rsid w:val="00D01DD9"/>
    <w:rsid w:val="00D06542"/>
    <w:rsid w:val="00D1633D"/>
    <w:rsid w:val="00D32BB9"/>
    <w:rsid w:val="00D4067B"/>
    <w:rsid w:val="00D43BD6"/>
    <w:rsid w:val="00D53B7B"/>
    <w:rsid w:val="00D64C5D"/>
    <w:rsid w:val="00D65740"/>
    <w:rsid w:val="00D77AE3"/>
    <w:rsid w:val="00D91FAF"/>
    <w:rsid w:val="00D958E4"/>
    <w:rsid w:val="00DA128C"/>
    <w:rsid w:val="00DB3BCF"/>
    <w:rsid w:val="00DC1EB9"/>
    <w:rsid w:val="00DC22BE"/>
    <w:rsid w:val="00DD477E"/>
    <w:rsid w:val="00DE2E61"/>
    <w:rsid w:val="00DE5CA5"/>
    <w:rsid w:val="00DF114E"/>
    <w:rsid w:val="00DF1545"/>
    <w:rsid w:val="00E01382"/>
    <w:rsid w:val="00E14937"/>
    <w:rsid w:val="00E201D9"/>
    <w:rsid w:val="00E22A17"/>
    <w:rsid w:val="00E27399"/>
    <w:rsid w:val="00E27CC2"/>
    <w:rsid w:val="00E326B3"/>
    <w:rsid w:val="00E37B72"/>
    <w:rsid w:val="00E4153F"/>
    <w:rsid w:val="00E4407E"/>
    <w:rsid w:val="00E45E8C"/>
    <w:rsid w:val="00E5090A"/>
    <w:rsid w:val="00E50FFB"/>
    <w:rsid w:val="00E5650D"/>
    <w:rsid w:val="00E60B65"/>
    <w:rsid w:val="00E66C9B"/>
    <w:rsid w:val="00E66EE1"/>
    <w:rsid w:val="00E6745A"/>
    <w:rsid w:val="00E841EA"/>
    <w:rsid w:val="00E90053"/>
    <w:rsid w:val="00E911EB"/>
    <w:rsid w:val="00E92963"/>
    <w:rsid w:val="00EA463F"/>
    <w:rsid w:val="00EA760E"/>
    <w:rsid w:val="00EB29A9"/>
    <w:rsid w:val="00EC0213"/>
    <w:rsid w:val="00ED07AA"/>
    <w:rsid w:val="00ED3887"/>
    <w:rsid w:val="00ED4605"/>
    <w:rsid w:val="00ED4E64"/>
    <w:rsid w:val="00EE3112"/>
    <w:rsid w:val="00EE6D83"/>
    <w:rsid w:val="00EE6FA1"/>
    <w:rsid w:val="00EE77A7"/>
    <w:rsid w:val="00EF3940"/>
    <w:rsid w:val="00EF5747"/>
    <w:rsid w:val="00EF7608"/>
    <w:rsid w:val="00F213CA"/>
    <w:rsid w:val="00F25733"/>
    <w:rsid w:val="00F27478"/>
    <w:rsid w:val="00F31DD3"/>
    <w:rsid w:val="00F415D4"/>
    <w:rsid w:val="00F537AD"/>
    <w:rsid w:val="00F62714"/>
    <w:rsid w:val="00F70810"/>
    <w:rsid w:val="00F70F1B"/>
    <w:rsid w:val="00FB30D3"/>
    <w:rsid w:val="00FB7B95"/>
    <w:rsid w:val="00FE2BD4"/>
    <w:rsid w:val="00FE798F"/>
    <w:rsid w:val="00FE7D2C"/>
    <w:rsid w:val="00FF0267"/>
    <w:rsid w:val="00FF0464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BC4AD"/>
  <w15:chartTrackingRefBased/>
  <w15:docId w15:val="{DBBD1C79-3A8A-4EBD-AD6D-06085E5C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GD Standard"/>
    <w:qFormat/>
    <w:rsid w:val="00840048"/>
    <w:pPr>
      <w:spacing w:after="220" w:line="276" w:lineRule="auto"/>
    </w:pPr>
    <w:rPr>
      <w:rFonts w:ascii="Wotfard" w:hAnsi="Wotfard"/>
      <w:sz w:val="22"/>
      <w:szCs w:val="24"/>
      <w:lang w:val="de-DE" w:eastAsia="de-DE"/>
    </w:rPr>
  </w:style>
  <w:style w:type="paragraph" w:styleId="berschrift1">
    <w:name w:val="heading 1"/>
    <w:aliases w:val="GD 1"/>
    <w:basedOn w:val="Standard"/>
    <w:next w:val="Standard"/>
    <w:link w:val="berschrift1Zchn"/>
    <w:autoRedefine/>
    <w:uiPriority w:val="9"/>
    <w:qFormat/>
    <w:rsid w:val="008F5050"/>
    <w:pPr>
      <w:keepNext/>
      <w:keepLines/>
      <w:spacing w:before="240" w:after="240"/>
      <w:jc w:val="center"/>
      <w:outlineLvl w:val="0"/>
    </w:pPr>
    <w:rPr>
      <w:rFonts w:ascii="Wotfard Bold" w:hAnsi="Wotfard Bold"/>
      <w:b/>
      <w:bCs/>
      <w:sz w:val="40"/>
      <w:szCs w:val="40"/>
    </w:rPr>
  </w:style>
  <w:style w:type="paragraph" w:styleId="berschrift2">
    <w:name w:val="heading 2"/>
    <w:aliases w:val="GD 2"/>
    <w:basedOn w:val="Standard"/>
    <w:next w:val="Standard"/>
    <w:link w:val="berschrift2Zchn"/>
    <w:uiPriority w:val="9"/>
    <w:unhideWhenUsed/>
    <w:qFormat/>
    <w:rsid w:val="00840048"/>
    <w:pPr>
      <w:keepNext/>
      <w:keepLines/>
      <w:spacing w:before="220" w:after="120"/>
      <w:outlineLvl w:val="1"/>
    </w:pPr>
    <w:rPr>
      <w:rFonts w:ascii="Wotfard SemiBold" w:hAnsi="Wotfard SemiBold"/>
      <w:b/>
      <w:bCs/>
      <w:color w:val="000000" w:themeColor="text1"/>
      <w:sz w:val="32"/>
      <w:szCs w:val="26"/>
    </w:rPr>
  </w:style>
  <w:style w:type="paragraph" w:styleId="berschrift3">
    <w:name w:val="heading 3"/>
    <w:aliases w:val="GD 3"/>
    <w:basedOn w:val="Standard"/>
    <w:next w:val="Standard"/>
    <w:link w:val="berschrift3Zchn"/>
    <w:uiPriority w:val="9"/>
    <w:unhideWhenUsed/>
    <w:qFormat/>
    <w:rsid w:val="00C137B4"/>
    <w:pPr>
      <w:keepNext/>
      <w:spacing w:before="220" w:after="60"/>
      <w:outlineLvl w:val="2"/>
    </w:pPr>
    <w:rPr>
      <w:rFonts w:ascii="Wotfard SemiBold" w:hAnsi="Wotfard SemiBold"/>
      <w:b/>
      <w:bCs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rsid w:val="00A921F5"/>
    <w:rPr>
      <w:color w:val="000000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rsid w:val="00B3520D"/>
    <w:pPr>
      <w:tabs>
        <w:tab w:val="center" w:pos="4536"/>
        <w:tab w:val="right" w:pos="9072"/>
      </w:tabs>
      <w:spacing w:after="120" w:line="360" w:lineRule="auto"/>
    </w:pPr>
    <w:rPr>
      <w:szCs w:val="20"/>
      <w:lang w:eastAsia="de-AT"/>
    </w:rPr>
  </w:style>
  <w:style w:type="character" w:customStyle="1" w:styleId="KopfzeileZchn">
    <w:name w:val="Kopfzeile Zchn"/>
    <w:link w:val="Kopfzeile"/>
    <w:semiHidden/>
    <w:rsid w:val="00B3520D"/>
    <w:rPr>
      <w:sz w:val="24"/>
      <w:lang w:val="de-DE"/>
    </w:rPr>
  </w:style>
  <w:style w:type="character" w:customStyle="1" w:styleId="berschrift1Zchn">
    <w:name w:val="Überschrift 1 Zchn"/>
    <w:aliases w:val="GD 1 Zchn"/>
    <w:link w:val="berschrift1"/>
    <w:uiPriority w:val="9"/>
    <w:rsid w:val="008F5050"/>
    <w:rPr>
      <w:rFonts w:ascii="Wotfard Bold" w:hAnsi="Wotfard Bold"/>
      <w:b/>
      <w:bCs/>
      <w:sz w:val="40"/>
      <w:szCs w:val="40"/>
      <w:lang w:val="de-DE" w:eastAsia="de-DE"/>
    </w:rPr>
  </w:style>
  <w:style w:type="character" w:customStyle="1" w:styleId="berschrift2Zchn">
    <w:name w:val="Überschrift 2 Zchn"/>
    <w:aliases w:val="GD 2 Zchn"/>
    <w:link w:val="berschrift2"/>
    <w:uiPriority w:val="9"/>
    <w:rsid w:val="00840048"/>
    <w:rPr>
      <w:rFonts w:ascii="Wotfard SemiBold" w:hAnsi="Wotfard SemiBold"/>
      <w:b/>
      <w:bCs/>
      <w:color w:val="000000" w:themeColor="text1"/>
      <w:sz w:val="32"/>
      <w:szCs w:val="26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3E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3E91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963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24A2"/>
    <w:pPr>
      <w:ind w:left="708"/>
    </w:pPr>
  </w:style>
  <w:style w:type="character" w:styleId="NichtaufgelsteErwhnung">
    <w:name w:val="Unresolved Mention"/>
    <w:uiPriority w:val="99"/>
    <w:semiHidden/>
    <w:unhideWhenUsed/>
    <w:rsid w:val="00CA091A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CA091A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E1CD8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E1CD8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AE1CD8"/>
    <w:rPr>
      <w:vertAlign w:val="superscript"/>
    </w:rPr>
  </w:style>
  <w:style w:type="paragraph" w:styleId="KeinLeerraum">
    <w:name w:val="No Spacing"/>
    <w:uiPriority w:val="1"/>
    <w:rsid w:val="00EA463F"/>
    <w:pPr>
      <w:jc w:val="both"/>
    </w:pPr>
    <w:rPr>
      <w:rFonts w:ascii="Arial" w:hAnsi="Arial"/>
      <w:sz w:val="22"/>
      <w:szCs w:val="24"/>
      <w:lang w:val="de-DE" w:eastAsia="de-DE"/>
    </w:rPr>
  </w:style>
  <w:style w:type="character" w:customStyle="1" w:styleId="berschrift3Zchn">
    <w:name w:val="Überschrift 3 Zchn"/>
    <w:aliases w:val="GD 3 Zchn"/>
    <w:link w:val="berschrift3"/>
    <w:uiPriority w:val="9"/>
    <w:rsid w:val="00C137B4"/>
    <w:rPr>
      <w:rFonts w:ascii="Wotfard SemiBold" w:hAnsi="Wotfard SemiBold"/>
      <w:b/>
      <w:bCs/>
      <w:color w:val="000000" w:themeColor="text1"/>
      <w:sz w:val="28"/>
      <w:szCs w:val="26"/>
      <w:lang w:val="de-DE" w:eastAsia="de-DE"/>
    </w:rPr>
  </w:style>
  <w:style w:type="paragraph" w:styleId="Untertitel">
    <w:name w:val="Subtitle"/>
    <w:aliases w:val="GD_Untertitel (Covid19)"/>
    <w:basedOn w:val="Standard"/>
    <w:next w:val="Standard"/>
    <w:link w:val="UntertitelZchn"/>
    <w:uiPriority w:val="11"/>
    <w:qFormat/>
    <w:rsid w:val="008F1721"/>
    <w:pPr>
      <w:ind w:left="567" w:right="567"/>
      <w:outlineLvl w:val="1"/>
    </w:pPr>
    <w:rPr>
      <w:i/>
      <w:sz w:val="19"/>
    </w:rPr>
  </w:style>
  <w:style w:type="character" w:customStyle="1" w:styleId="UntertitelZchn">
    <w:name w:val="Untertitel Zchn"/>
    <w:aliases w:val="GD_Untertitel (Covid19) Zchn"/>
    <w:link w:val="Untertitel"/>
    <w:uiPriority w:val="11"/>
    <w:rsid w:val="008F1721"/>
    <w:rPr>
      <w:rFonts w:ascii="Arial" w:eastAsia="Times New Roman" w:hAnsi="Arial" w:cs="Times New Roman"/>
      <w:i/>
      <w:sz w:val="19"/>
      <w:szCs w:val="24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21F5"/>
    <w:pPr>
      <w:spacing w:after="0" w:line="240" w:lineRule="auto"/>
      <w:contextualSpacing/>
    </w:pPr>
    <w:rPr>
      <w:rFonts w:ascii="Wotfard Light" w:eastAsiaTheme="majorEastAsia" w:hAnsi="Wotfard Light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21F5"/>
    <w:rPr>
      <w:rFonts w:ascii="Wotfard Light" w:eastAsiaTheme="majorEastAsia" w:hAnsi="Wotfard Light" w:cstheme="majorBidi"/>
      <w:spacing w:val="-10"/>
      <w:kern w:val="28"/>
      <w:sz w:val="56"/>
      <w:szCs w:val="56"/>
      <w:lang w:val="de-DE" w:eastAsia="de-DE"/>
    </w:rPr>
  </w:style>
  <w:style w:type="character" w:styleId="Fett">
    <w:name w:val="Strong"/>
    <w:basedOn w:val="Absatz-Standardschriftart"/>
    <w:uiPriority w:val="22"/>
    <w:qFormat/>
    <w:rsid w:val="00840048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840048"/>
    <w:rPr>
      <w:i/>
      <w:iCs/>
      <w:color w:val="ED7D31" w:themeColor="accent2"/>
    </w:rPr>
  </w:style>
  <w:style w:type="character" w:styleId="Hervorhebung">
    <w:name w:val="Emphasis"/>
    <w:basedOn w:val="Absatz-Standardschriftart"/>
    <w:uiPriority w:val="20"/>
    <w:qFormat/>
    <w:rsid w:val="00840048"/>
    <w:rPr>
      <w:i/>
      <w:iCs/>
    </w:rPr>
  </w:style>
  <w:style w:type="character" w:customStyle="1" w:styleId="FARBEORANGE">
    <w:name w:val="FARBE ORANGE"/>
    <w:basedOn w:val="Absatz-Standardschriftart"/>
    <w:uiPriority w:val="1"/>
    <w:qFormat/>
    <w:rsid w:val="00344B34"/>
    <w:rPr>
      <w:color w:val="F29A57"/>
      <w:lang w:val="en-US"/>
    </w:rPr>
  </w:style>
  <w:style w:type="character" w:customStyle="1" w:styleId="FarbeGelb">
    <w:name w:val="Farbe Gelb"/>
    <w:basedOn w:val="Absatz-Standardschriftart"/>
    <w:uiPriority w:val="1"/>
    <w:qFormat/>
    <w:rsid w:val="00344B34"/>
    <w:rPr>
      <w:color w:val="FCE787"/>
    </w:rPr>
  </w:style>
  <w:style w:type="character" w:customStyle="1" w:styleId="FarbeBlau">
    <w:name w:val="Farbe Blau"/>
    <w:basedOn w:val="FarbeGelb"/>
    <w:uiPriority w:val="1"/>
    <w:qFormat/>
    <w:rsid w:val="00344B34"/>
    <w:rPr>
      <w:color w:val="BBE4D7"/>
    </w:rPr>
  </w:style>
  <w:style w:type="character" w:customStyle="1" w:styleId="FarbePink">
    <w:name w:val="Farbe Pink"/>
    <w:basedOn w:val="FarbeBlau"/>
    <w:uiPriority w:val="1"/>
    <w:qFormat/>
    <w:rsid w:val="00344B34"/>
    <w:rPr>
      <w:color w:val="FF8B85"/>
    </w:rPr>
  </w:style>
  <w:style w:type="paragraph" w:customStyle="1" w:styleId="Absatzformat2">
    <w:name w:val="Absatzformat 2"/>
    <w:basedOn w:val="Standard"/>
    <w:uiPriority w:val="99"/>
    <w:rsid w:val="007F5E19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cs="Wotfard"/>
      <w:color w:val="000000"/>
      <w:sz w:val="16"/>
      <w:szCs w:val="16"/>
      <w:lang w:eastAsia="de-AT"/>
    </w:rPr>
  </w:style>
  <w:style w:type="paragraph" w:customStyle="1" w:styleId="EinfAbs">
    <w:name w:val="[Einf. Abs.]"/>
    <w:basedOn w:val="Standard"/>
    <w:uiPriority w:val="99"/>
    <w:rsid w:val="004A2A9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lang w:eastAsia="de-AT"/>
    </w:rPr>
  </w:style>
  <w:style w:type="character" w:customStyle="1" w:styleId="Fusszeile">
    <w:name w:val="Fusszeile"/>
    <w:basedOn w:val="Absatz-Standardschriftart"/>
    <w:uiPriority w:val="1"/>
    <w:qFormat/>
    <w:rsid w:val="006836B3"/>
    <w:rPr>
      <w:sz w:val="14"/>
    </w:rPr>
  </w:style>
  <w:style w:type="character" w:customStyle="1" w:styleId="HintergrundOrange">
    <w:name w:val="Hintergrund Orange"/>
    <w:basedOn w:val="Absatz-Standardschriftart"/>
    <w:uiPriority w:val="1"/>
    <w:qFormat/>
    <w:rsid w:val="00491A66"/>
    <w:rPr>
      <w:bdr w:val="single" w:sz="18" w:space="0" w:color="F29A57"/>
      <w:shd w:val="clear" w:color="auto" w:fill="F29A57"/>
    </w:rPr>
  </w:style>
  <w:style w:type="character" w:customStyle="1" w:styleId="HintergrundPink">
    <w:name w:val="Hintergrund Pink"/>
    <w:basedOn w:val="HintergrundOrange"/>
    <w:uiPriority w:val="1"/>
    <w:qFormat/>
    <w:rsid w:val="00491A66"/>
    <w:rPr>
      <w:bdr w:val="single" w:sz="18" w:space="0" w:color="FF8B85"/>
      <w:shd w:val="clear" w:color="auto" w:fill="FF8B85"/>
      <w:lang w:val="en-US"/>
    </w:rPr>
  </w:style>
  <w:style w:type="character" w:customStyle="1" w:styleId="HintergrundGelb">
    <w:name w:val="Hintergrund Gelb"/>
    <w:basedOn w:val="HintergrundPink"/>
    <w:uiPriority w:val="1"/>
    <w:qFormat/>
    <w:rsid w:val="00491A66"/>
    <w:rPr>
      <w:bdr w:val="single" w:sz="18" w:space="0" w:color="FCE787"/>
      <w:shd w:val="clear" w:color="auto" w:fill="FCE787"/>
      <w:lang w:val="en-US"/>
    </w:rPr>
  </w:style>
  <w:style w:type="character" w:customStyle="1" w:styleId="HintergrundBlau">
    <w:name w:val="Hintergrund Blau"/>
    <w:basedOn w:val="HintergrundGelb"/>
    <w:uiPriority w:val="1"/>
    <w:qFormat/>
    <w:rsid w:val="00C2000F"/>
    <w:rPr>
      <w:bdr w:val="single" w:sz="18" w:space="0" w:color="BBE4D7"/>
      <w:shd w:val="clear" w:color="auto" w:fill="BBE4D7"/>
      <w:lang w:val="en-US"/>
    </w:rPr>
  </w:style>
  <w:style w:type="paragraph" w:styleId="Textkrper3">
    <w:name w:val="Body Text 3"/>
    <w:basedOn w:val="Standard"/>
    <w:link w:val="Textkrper3Zchn"/>
    <w:semiHidden/>
    <w:rsid w:val="008A7E4F"/>
    <w:pPr>
      <w:spacing w:after="0" w:line="240" w:lineRule="auto"/>
      <w:jc w:val="both"/>
    </w:pPr>
    <w:rPr>
      <w:rFonts w:ascii="Arial" w:hAnsi="Arial" w:cs="Arial"/>
    </w:rPr>
  </w:style>
  <w:style w:type="character" w:customStyle="1" w:styleId="Textkrper3Zchn">
    <w:name w:val="Textkörper 3 Zchn"/>
    <w:basedOn w:val="Absatz-Standardschriftart"/>
    <w:link w:val="Textkrper3"/>
    <w:semiHidden/>
    <w:rsid w:val="008A7E4F"/>
    <w:rPr>
      <w:rFonts w:ascii="Arial" w:hAnsi="Arial" w:cs="Arial"/>
      <w:sz w:val="22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A7E4F"/>
    <w:pPr>
      <w:spacing w:after="120"/>
      <w:ind w:left="283"/>
      <w:jc w:val="both"/>
    </w:pPr>
    <w:rPr>
      <w:rFonts w:ascii="Arial" w:hAnsi="Arial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A7E4F"/>
    <w:rPr>
      <w:rFonts w:ascii="Arial" w:hAnsi="Arial"/>
      <w:sz w:val="22"/>
      <w:szCs w:val="24"/>
      <w:lang w:val="de-DE" w:eastAsia="de-DE"/>
    </w:rPr>
  </w:style>
  <w:style w:type="paragraph" w:styleId="Textkrper">
    <w:name w:val="Body Text"/>
    <w:basedOn w:val="Standard"/>
    <w:link w:val="TextkrperZchn"/>
    <w:unhideWhenUsed/>
    <w:rsid w:val="008A7E4F"/>
    <w:pPr>
      <w:spacing w:after="120"/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8A7E4F"/>
    <w:rPr>
      <w:rFonts w:ascii="Arial" w:hAnsi="Arial"/>
      <w:sz w:val="22"/>
      <w:szCs w:val="24"/>
      <w:lang w:val="de-DE" w:eastAsia="de-DE"/>
    </w:rPr>
  </w:style>
  <w:style w:type="paragraph" w:customStyle="1" w:styleId="bodytext">
    <w:name w:val="bodytext"/>
    <w:basedOn w:val="Standard"/>
    <w:rsid w:val="00073185"/>
    <w:pPr>
      <w:spacing w:before="100" w:beforeAutospacing="1" w:after="100" w:afterAutospacing="1" w:line="240" w:lineRule="atLeast"/>
    </w:pPr>
    <w:rPr>
      <w:rFonts w:ascii="Verdana" w:hAnsi="Verdana"/>
      <w:color w:val="000000"/>
      <w:sz w:val="20"/>
      <w:szCs w:val="20"/>
    </w:rPr>
  </w:style>
  <w:style w:type="character" w:customStyle="1" w:styleId="user-select">
    <w:name w:val="user-select"/>
    <w:basedOn w:val="Absatz-Standardschriftart"/>
    <w:rsid w:val="00052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.neundlinger\AMG%20Tirol\BBB%20-%20GirlsDay\Girls'%20Day%202023\Allgemeines\Formatvorlage\Vorlage2_oran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cb8c1b-7ebe-4fa3-aa7d-e83ca42d993e">
      <Terms xmlns="http://schemas.microsoft.com/office/infopath/2007/PartnerControls"/>
    </lcf76f155ced4ddcb4097134ff3c332f>
    <TaxCatchAll xmlns="51e0062b-3a4f-4afa-80e3-aa4300935b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32FF9764D0584291D01B580AC698A2" ma:contentTypeVersion="16" ma:contentTypeDescription="Ein neues Dokument erstellen." ma:contentTypeScope="" ma:versionID="dbab2b1b68f531bf24660b2229539655">
  <xsd:schema xmlns:xsd="http://www.w3.org/2001/XMLSchema" xmlns:xs="http://www.w3.org/2001/XMLSchema" xmlns:p="http://schemas.microsoft.com/office/2006/metadata/properties" xmlns:ns2="7bcb8c1b-7ebe-4fa3-aa7d-e83ca42d993e" xmlns:ns3="51e0062b-3a4f-4afa-80e3-aa4300935b62" targetNamespace="http://schemas.microsoft.com/office/2006/metadata/properties" ma:root="true" ma:fieldsID="f89d50627829dc9a790e80e41486d8e5" ns2:_="" ns3:_="">
    <xsd:import namespace="7bcb8c1b-7ebe-4fa3-aa7d-e83ca42d993e"/>
    <xsd:import namespace="51e0062b-3a4f-4afa-80e3-aa4300935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b8c1b-7ebe-4fa3-aa7d-e83ca42d9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4186362-5129-444a-8afd-b7c0eaf76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0062b-3a4f-4afa-80e3-aa4300935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ea4e69-6465-4f50-85db-b8a67240c794}" ma:internalName="TaxCatchAll" ma:showField="CatchAllData" ma:web="51e0062b-3a4f-4afa-80e3-aa4300935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AF65FF-358B-4A7C-B83F-2317F835D835}">
  <ds:schemaRefs>
    <ds:schemaRef ds:uri="http://schemas.microsoft.com/office/2006/metadata/properties"/>
    <ds:schemaRef ds:uri="http://schemas.microsoft.com/office/infopath/2007/PartnerControls"/>
    <ds:schemaRef ds:uri="7bcb8c1b-7ebe-4fa3-aa7d-e83ca42d993e"/>
    <ds:schemaRef ds:uri="51e0062b-3a4f-4afa-80e3-aa4300935b62"/>
  </ds:schemaRefs>
</ds:datastoreItem>
</file>

<file path=customXml/itemProps2.xml><?xml version="1.0" encoding="utf-8"?>
<ds:datastoreItem xmlns:ds="http://schemas.openxmlformats.org/officeDocument/2006/customXml" ds:itemID="{169F01A4-3392-4907-808F-E33B70720A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08195-C3BB-4721-A1EE-ADDBA2F752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9A6753-8E2C-4480-AB3E-C92732B070B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2983724-930B-41F8-9F67-F77521572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cb8c1b-7ebe-4fa3-aa7d-e83ca42d993e"/>
    <ds:schemaRef ds:uri="51e0062b-3a4f-4afa-80e3-aa4300935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Vorlage2_orange</Template>
  <TotalTime>0</TotalTime>
  <Pages>1</Pages>
  <Words>183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Girls` Day 2010</vt:lpstr>
    </vt:vector>
  </TitlesOfParts>
  <Company/>
  <LinksUpToDate>false</LinksUpToDate>
  <CharactersWithSpaces>1290</CharactersWithSpaces>
  <SharedDoc>false</SharedDoc>
  <HLinks>
    <vt:vector size="12" baseType="variant"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Girls` Day 2010</dc:title>
  <dc:subject/>
  <dc:creator>Elisa Neundlinger</dc:creator>
  <cp:keywords/>
  <cp:lastModifiedBy>Elisa Neundlinger</cp:lastModifiedBy>
  <cp:revision>4</cp:revision>
  <cp:lastPrinted>2022-11-03T15:36:00Z</cp:lastPrinted>
  <dcterms:created xsi:type="dcterms:W3CDTF">2022-11-03T16:05:00Z</dcterms:created>
  <dcterms:modified xsi:type="dcterms:W3CDTF">2022-11-03T16:06:00Z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-1595433972</vt:i4>
  </property>
  <property fmtid="{D5CDD505-2E9C-101B-9397-08002B2CF9AE}" pid="3" name="_NewReviewCycle">
    <vt:lpwstr/>
  </property>
  <property fmtid="{D5CDD505-2E9C-101B-9397-08002B2CF9AE}" pid="4" name="_EmailSubject">
    <vt:lpwstr>Teilnahmebedingungen Girls Day 2011</vt:lpwstr>
  </property>
  <property fmtid="{D5CDD505-2E9C-101B-9397-08002B2CF9AE}" pid="5" name="_AuthorEmail">
    <vt:lpwstr>ANGELIKA.HOLLER@TIROL.GV.AT</vt:lpwstr>
  </property>
  <property fmtid="{D5CDD505-2E9C-101B-9397-08002B2CF9AE}" pid="6" name="_AuthorEmailDisplayName">
    <vt:lpwstr>HOLLER Angelika</vt:lpwstr>
  </property>
  <property fmtid="{D5CDD505-2E9C-101B-9397-08002B2CF9AE}" pid="7" name="_ReviewingToolsShownOnce">
    <vt:lpwstr/>
  </property>
  <property fmtid="{D5CDD505-2E9C-101B-9397-08002B2CF9AE}" pid="8" name="display_urn:schemas-microsoft-com:office:office#Editor">
    <vt:lpwstr>Elisabeth Saller-Kraft</vt:lpwstr>
  </property>
  <property fmtid="{D5CDD505-2E9C-101B-9397-08002B2CF9AE}" pid="9" name="Order">
    <vt:lpwstr>357400.000000000</vt:lpwstr>
  </property>
  <property fmtid="{D5CDD505-2E9C-101B-9397-08002B2CF9AE}" pid="10" name="display_urn:schemas-microsoft-com:office:office#Author">
    <vt:lpwstr>Elisabeth Saller-Kraft</vt:lpwstr>
  </property>
  <property fmtid="{D5CDD505-2E9C-101B-9397-08002B2CF9AE}" pid="11" name="MediaServiceImageTags">
    <vt:lpwstr/>
  </property>
  <property fmtid="{D5CDD505-2E9C-101B-9397-08002B2CF9AE}" pid="12" name="ContentTypeId">
    <vt:lpwstr>0x0101009632FF9764D0584291D01B580AC698A2</vt:lpwstr>
  </property>
</Properties>
</file>