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30B13" w14:textId="6C7620B8" w:rsidR="00EE6D83" w:rsidRPr="00783AED" w:rsidRDefault="00B16059" w:rsidP="00376415">
      <w:pPr>
        <w:keepNext/>
        <w:keepLines/>
        <w:framePr w:wrap="notBeside" w:vAnchor="text" w:hAnchor="page" w:x="3375" w:y="-294"/>
        <w:spacing w:after="320"/>
        <w:jc w:val="center"/>
        <w:outlineLvl w:val="0"/>
        <w:rPr>
          <w:rFonts w:ascii="Wotfard Bold" w:hAnsi="Wotfard Bold"/>
          <w:b/>
          <w:bCs/>
          <w:color w:val="E8CA01"/>
          <w:sz w:val="40"/>
          <w:szCs w:val="40"/>
        </w:rPr>
      </w:pPr>
      <w:r>
        <w:br w:type="page"/>
      </w:r>
      <w:r w:rsidR="00EE6D83" w:rsidRPr="00783AED">
        <w:rPr>
          <w:rFonts w:ascii="Wotfard Bold" w:hAnsi="Wotfard Bold"/>
          <w:b/>
          <w:bCs/>
          <w:color w:val="E59E63"/>
          <w:sz w:val="40"/>
          <w:szCs w:val="40"/>
        </w:rPr>
        <w:t>T</w:t>
      </w:r>
      <w:r w:rsidR="00783AED">
        <w:rPr>
          <w:rFonts w:ascii="Wotfard Bold" w:hAnsi="Wotfard Bold"/>
          <w:b/>
          <w:bCs/>
          <w:color w:val="E59E63"/>
          <w:sz w:val="40"/>
          <w:szCs w:val="40"/>
        </w:rPr>
        <w:t>EILNAHMEBESTÄTIGUNG</w:t>
      </w:r>
    </w:p>
    <w:p w14:paraId="041CC4ED" w14:textId="77777777" w:rsidR="00EE6D83" w:rsidRPr="00011B27" w:rsidRDefault="00EE6D83" w:rsidP="00EE6D83">
      <w:pPr>
        <w:jc w:val="center"/>
        <w:rPr>
          <w:sz w:val="28"/>
          <w:szCs w:val="32"/>
        </w:rPr>
      </w:pPr>
      <w:r w:rsidRPr="00011B27">
        <w:rPr>
          <w:sz w:val="28"/>
          <w:szCs w:val="32"/>
        </w:rPr>
        <w:t>Die Schülerin</w:t>
      </w:r>
    </w:p>
    <w:p w14:paraId="5EBB7696" w14:textId="77777777" w:rsidR="00EE6D83" w:rsidRPr="00B61D9A" w:rsidRDefault="00EE6D83" w:rsidP="00EE6D83">
      <w:pPr>
        <w:keepNext/>
        <w:keepLines/>
        <w:spacing w:before="220" w:after="120"/>
        <w:jc w:val="center"/>
        <w:outlineLvl w:val="1"/>
        <w:rPr>
          <w:b/>
          <w:bCs/>
          <w:sz w:val="36"/>
          <w:szCs w:val="32"/>
        </w:rPr>
      </w:pPr>
      <w:r w:rsidRPr="00B61D9A">
        <w:rPr>
          <w:b/>
          <w:bCs/>
          <w:sz w:val="36"/>
          <w:szCs w:val="32"/>
        </w:rPr>
        <w:t>NAME DER SCHÜLERIN</w:t>
      </w:r>
    </w:p>
    <w:p w14:paraId="58C14510" w14:textId="77777777" w:rsidR="00EE6D83" w:rsidRPr="00011B27" w:rsidRDefault="00EE6D83" w:rsidP="00EE6D83">
      <w:pPr>
        <w:rPr>
          <w:sz w:val="28"/>
          <w:szCs w:val="32"/>
        </w:rPr>
      </w:pPr>
    </w:p>
    <w:p w14:paraId="09835839" w14:textId="7B9B02B9" w:rsidR="00EE6D83" w:rsidRPr="009D673D" w:rsidRDefault="00EE6D83" w:rsidP="00EE6D83">
      <w:pPr>
        <w:spacing w:line="480" w:lineRule="auto"/>
        <w:rPr>
          <w:sz w:val="24"/>
          <w:szCs w:val="28"/>
        </w:rPr>
      </w:pPr>
      <w:r w:rsidRPr="00011B27">
        <w:rPr>
          <w:sz w:val="24"/>
          <w:szCs w:val="28"/>
        </w:rPr>
        <w:t>hat im Rahmen des Girls’ Day Tirol am 2</w:t>
      </w:r>
      <w:r w:rsidR="005D0945">
        <w:rPr>
          <w:sz w:val="24"/>
          <w:szCs w:val="28"/>
        </w:rPr>
        <w:t>7</w:t>
      </w:r>
      <w:r w:rsidRPr="00011B27">
        <w:rPr>
          <w:sz w:val="24"/>
          <w:szCs w:val="28"/>
        </w:rPr>
        <w:t>. April 202</w:t>
      </w:r>
      <w:r w:rsidR="005D0945">
        <w:rPr>
          <w:sz w:val="24"/>
          <w:szCs w:val="28"/>
        </w:rPr>
        <w:t>3</w:t>
      </w:r>
      <w:r w:rsidRPr="00011B27">
        <w:rPr>
          <w:sz w:val="24"/>
          <w:szCs w:val="28"/>
        </w:rPr>
        <w:t xml:space="preserve"> in unserem</w:t>
      </w:r>
      <w:r w:rsidR="004336CB">
        <w:rPr>
          <w:sz w:val="24"/>
          <w:szCs w:val="28"/>
        </w:rPr>
        <w:t xml:space="preserve"> </w:t>
      </w:r>
      <w:r w:rsidRPr="00011B27">
        <w:rPr>
          <w:sz w:val="24"/>
          <w:szCs w:val="28"/>
        </w:rPr>
        <w:t>Unternehmen/</w:t>
      </w:r>
      <w:r w:rsidR="004336CB">
        <w:rPr>
          <w:sz w:val="24"/>
          <w:szCs w:val="28"/>
        </w:rPr>
        <w:t xml:space="preserve"> </w:t>
      </w:r>
      <w:r w:rsidRPr="00011B27">
        <w:rPr>
          <w:sz w:val="24"/>
          <w:szCs w:val="28"/>
        </w:rPr>
        <w:t>unserer Bildungseinrichtung den Beruf/die Berufe</w:t>
      </w:r>
      <w:r w:rsidR="00376415">
        <w:rPr>
          <w:sz w:val="24"/>
          <w:szCs w:val="28"/>
        </w:rPr>
        <w:t xml:space="preserve"> </w:t>
      </w:r>
      <w:r w:rsidRPr="00011B27">
        <w:rPr>
          <w:sz w:val="24"/>
          <w:szCs w:val="28"/>
        </w:rPr>
        <w:t>..</w:t>
      </w:r>
      <w:r w:rsidRPr="00011B27">
        <w:rPr>
          <w:lang w:val="de-AT"/>
        </w:rPr>
        <w:t>...........................................................................</w:t>
      </w:r>
      <w:r w:rsidRPr="00011B27">
        <w:rPr>
          <w:sz w:val="24"/>
          <w:szCs w:val="28"/>
        </w:rPr>
        <w:t>. kennengelernt.</w:t>
      </w:r>
    </w:p>
    <w:p w14:paraId="0EDC3B48" w14:textId="3E980F7B" w:rsidR="00EE6D83" w:rsidRPr="00011B27" w:rsidRDefault="00EE6D83" w:rsidP="00EE6D83">
      <w:pPr>
        <w:rPr>
          <w:sz w:val="24"/>
        </w:rPr>
      </w:pPr>
      <w:r w:rsidRPr="00011B27">
        <w:rPr>
          <w:sz w:val="24"/>
        </w:rPr>
        <w:t>Unternehmen/</w:t>
      </w:r>
      <w:r w:rsidR="00D01DD9">
        <w:rPr>
          <w:sz w:val="24"/>
        </w:rPr>
        <w:t>Bildungseinrichtung</w:t>
      </w:r>
      <w:r w:rsidRPr="00011B27">
        <w:rPr>
          <w:sz w:val="24"/>
        </w:rPr>
        <w:t xml:space="preserve">:      </w:t>
      </w:r>
    </w:p>
    <w:p w14:paraId="31DAF1F4" w14:textId="77777777" w:rsidR="00EE6D83" w:rsidRPr="00011B27" w:rsidRDefault="00EE6D83" w:rsidP="00EE6D83">
      <w:pPr>
        <w:rPr>
          <w:lang w:val="de-AT"/>
        </w:rPr>
      </w:pPr>
      <w:r w:rsidRPr="00011B27">
        <w:rPr>
          <w:lang w:val="de-AT"/>
        </w:rPr>
        <w:t>.............................................................................................................................................</w:t>
      </w:r>
      <w:r>
        <w:rPr>
          <w:lang w:val="de-AT"/>
        </w:rPr>
        <w:t>................</w:t>
      </w:r>
    </w:p>
    <w:p w14:paraId="3780EB58" w14:textId="77777777" w:rsidR="00EE6D83" w:rsidRPr="00011B27" w:rsidRDefault="00EE6D83" w:rsidP="00EE6D83">
      <w:pPr>
        <w:rPr>
          <w:sz w:val="24"/>
        </w:rPr>
      </w:pPr>
      <w:r w:rsidRPr="00011B27">
        <w:rPr>
          <w:sz w:val="24"/>
        </w:rPr>
        <w:t>Anschrift:</w:t>
      </w:r>
      <w:r w:rsidRPr="00011B27">
        <w:rPr>
          <w:sz w:val="24"/>
        </w:rPr>
        <w:tab/>
      </w:r>
      <w:r w:rsidRPr="00011B27">
        <w:rPr>
          <w:sz w:val="24"/>
        </w:rPr>
        <w:tab/>
      </w:r>
      <w:r w:rsidRPr="00011B27">
        <w:rPr>
          <w:sz w:val="24"/>
        </w:rPr>
        <w:tab/>
        <w:t xml:space="preserve">       </w:t>
      </w:r>
    </w:p>
    <w:p w14:paraId="67D1504E" w14:textId="77777777" w:rsidR="00EE6D83" w:rsidRPr="00011B27" w:rsidRDefault="00EE6D83" w:rsidP="00EE6D83">
      <w:pPr>
        <w:rPr>
          <w:lang w:val="de-AT"/>
        </w:rPr>
      </w:pPr>
      <w:r w:rsidRPr="00011B27">
        <w:rPr>
          <w:lang w:val="de-AT"/>
        </w:rPr>
        <w:t>.............................................................................................................................................</w:t>
      </w:r>
      <w:r>
        <w:rPr>
          <w:lang w:val="de-AT"/>
        </w:rPr>
        <w:t>................</w:t>
      </w:r>
    </w:p>
    <w:p w14:paraId="6402A929" w14:textId="77777777" w:rsidR="00EE6D83" w:rsidRPr="00011B27" w:rsidRDefault="00EE6D83" w:rsidP="00EE6D83">
      <w:pPr>
        <w:rPr>
          <w:sz w:val="24"/>
        </w:rPr>
      </w:pPr>
      <w:r w:rsidRPr="00011B27">
        <w:rPr>
          <w:sz w:val="24"/>
        </w:rPr>
        <w:t>Ansprechp</w:t>
      </w:r>
      <w:r>
        <w:rPr>
          <w:sz w:val="24"/>
        </w:rPr>
        <w:t>erson</w:t>
      </w:r>
      <w:r w:rsidRPr="00011B27">
        <w:rPr>
          <w:sz w:val="24"/>
        </w:rPr>
        <w:t xml:space="preserve">:                  </w:t>
      </w:r>
    </w:p>
    <w:p w14:paraId="57488D56" w14:textId="57CB8E2E" w:rsidR="00EE6D83" w:rsidRPr="00011B27" w:rsidRDefault="00EE6D83" w:rsidP="00EE6D83">
      <w:pPr>
        <w:rPr>
          <w:lang w:val="de-AT"/>
        </w:rPr>
      </w:pPr>
      <w:r w:rsidRPr="00011B27">
        <w:rPr>
          <w:lang w:val="de-AT"/>
        </w:rPr>
        <w:t>.............................................................................................................................................</w:t>
      </w:r>
      <w:r>
        <w:rPr>
          <w:lang w:val="de-AT"/>
        </w:rPr>
        <w:t>................</w:t>
      </w:r>
      <w:r w:rsidRPr="00011B27">
        <w:rPr>
          <w:rFonts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A0D2A4F" wp14:editId="561CEF3E">
                <wp:simplePos x="0" y="0"/>
                <wp:positionH relativeFrom="margin">
                  <wp:posOffset>-10795</wp:posOffset>
                </wp:positionH>
                <wp:positionV relativeFrom="paragraph">
                  <wp:posOffset>407670</wp:posOffset>
                </wp:positionV>
                <wp:extent cx="6111875" cy="1455420"/>
                <wp:effectExtent l="0" t="0" r="22225" b="11430"/>
                <wp:wrapSquare wrapText="bothSides"/>
                <wp:docPr id="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C6EE" w14:textId="77777777" w:rsidR="00EE6D83" w:rsidRPr="00F65ADE" w:rsidRDefault="00EE6D83" w:rsidP="00EE6D8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65ADE">
                              <w:rPr>
                                <w:b/>
                                <w:bCs/>
                                <w:sz w:val="24"/>
                              </w:rPr>
                              <w:t>Programm zur Berufswahlorientierung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A4F" id="_x0000_s1027" type="#_x0000_t202" style="position:absolute;margin-left:-.85pt;margin-top:32.1pt;width:481.25pt;height:114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">
                <v:textbox>
                  <w:txbxContent>
                    <w:p w14:paraId="4E62C6EE" w14:textId="77777777" w:rsidR="00EE6D83" w:rsidRPr="00F65ADE" w:rsidRDefault="00EE6D83" w:rsidP="00EE6D83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F65ADE">
                        <w:rPr>
                          <w:b/>
                          <w:bCs/>
                          <w:sz w:val="24"/>
                        </w:rPr>
                        <w:t>Programm zur Berufswahlorientierung</w:t>
                      </w:r>
                      <w:r>
                        <w:rPr>
                          <w:b/>
                          <w:bCs/>
                          <w:sz w:val="24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FC3A4B" w14:textId="77777777" w:rsidR="00EE6D83" w:rsidRDefault="00EE6D83" w:rsidP="00EE6D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/>
          <w:bCs/>
          <w:szCs w:val="22"/>
          <w:lang w:val="de-AT" w:eastAsia="de-AT"/>
        </w:rPr>
      </w:pPr>
    </w:p>
    <w:p w14:paraId="17BA3769" w14:textId="77777777" w:rsidR="004336CB" w:rsidRPr="00011B27" w:rsidRDefault="004336CB" w:rsidP="00EE6D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/>
          <w:szCs w:val="22"/>
          <w:lang w:val="de-AT" w:eastAsia="de-AT"/>
        </w:rPr>
      </w:pPr>
    </w:p>
    <w:p w14:paraId="0B04960D" w14:textId="77777777" w:rsidR="004336CB" w:rsidRDefault="00EE6D83" w:rsidP="00EE6D83">
      <w:pPr>
        <w:ind w:left="2832"/>
        <w:rPr>
          <w:rFonts w:cs="Arial"/>
          <w:b/>
          <w:szCs w:val="22"/>
        </w:rPr>
      </w:pPr>
      <w:r w:rsidRPr="00011B27">
        <w:rPr>
          <w:rFonts w:cs="Arial"/>
          <w:b/>
          <w:szCs w:val="22"/>
        </w:rPr>
        <w:t xml:space="preserve">           </w:t>
      </w:r>
    </w:p>
    <w:p w14:paraId="595513BB" w14:textId="49FD18CF" w:rsidR="00EE6D83" w:rsidRPr="00011B27" w:rsidRDefault="00EE6D83" w:rsidP="00EE6D83">
      <w:pPr>
        <w:ind w:left="2832"/>
        <w:rPr>
          <w:rFonts w:cs="Arial"/>
          <w:b/>
          <w:szCs w:val="22"/>
        </w:rPr>
      </w:pPr>
      <w:r w:rsidRPr="00011B27">
        <w:rPr>
          <w:rFonts w:cs="Arial"/>
          <w:b/>
          <w:szCs w:val="22"/>
        </w:rPr>
        <w:t>__________________________________________________</w:t>
      </w:r>
    </w:p>
    <w:p w14:paraId="3F151A8D" w14:textId="0EE7F478" w:rsidR="00B16059" w:rsidRDefault="00EE6D83" w:rsidP="00EE6D83">
      <w:pPr>
        <w:spacing w:after="0" w:line="240" w:lineRule="auto"/>
        <w:rPr>
          <w:rFonts w:ascii="Wotfard SemiBold" w:hAnsi="Wotfard SemiBold"/>
          <w:b/>
          <w:bCs/>
          <w:color w:val="000000" w:themeColor="text1"/>
          <w:sz w:val="28"/>
          <w:szCs w:val="26"/>
        </w:rPr>
      </w:pPr>
      <w:r w:rsidRPr="00011B27">
        <w:rPr>
          <w:rFonts w:cs="Arial"/>
          <w:b/>
          <w:szCs w:val="22"/>
          <w:lang w:val="de-AT" w:eastAsia="de-AT"/>
        </w:rPr>
        <w:tab/>
      </w:r>
      <w:r w:rsidRPr="00011B27">
        <w:rPr>
          <w:rFonts w:cs="Arial"/>
          <w:b/>
          <w:szCs w:val="22"/>
          <w:lang w:val="de-AT" w:eastAsia="de-AT"/>
        </w:rPr>
        <w:tab/>
        <w:t xml:space="preserve">  </w:t>
      </w:r>
      <w:r w:rsidR="00631799">
        <w:rPr>
          <w:rFonts w:cs="Arial"/>
          <w:b/>
          <w:szCs w:val="22"/>
          <w:lang w:val="de-AT" w:eastAsia="de-AT"/>
        </w:rPr>
        <w:t xml:space="preserve"> </w:t>
      </w:r>
      <w:r w:rsidRPr="00011B27">
        <w:rPr>
          <w:rFonts w:cs="Arial"/>
          <w:b/>
          <w:szCs w:val="22"/>
          <w:lang w:val="de-AT" w:eastAsia="de-AT"/>
        </w:rPr>
        <w:t xml:space="preserve">   </w:t>
      </w:r>
      <w:r w:rsidRPr="00011B27">
        <w:rPr>
          <w:rFonts w:cs="Arial"/>
          <w:bCs/>
          <w:szCs w:val="22"/>
          <w:lang w:val="de-AT" w:eastAsia="de-AT"/>
        </w:rPr>
        <w:t>Datum, Stempel und Unterschrift des Unternehmens</w:t>
      </w:r>
      <w:r w:rsidR="00D01DD9">
        <w:rPr>
          <w:rFonts w:cs="Arial"/>
          <w:bCs/>
          <w:szCs w:val="22"/>
          <w:lang w:val="de-AT" w:eastAsia="de-AT"/>
        </w:rPr>
        <w:t>/der Bildungseinrichtung</w:t>
      </w:r>
    </w:p>
    <w:sectPr w:rsidR="00B16059" w:rsidSect="000D117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134" w:bottom="567" w:left="1134" w:header="1928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186E5" w14:textId="77777777" w:rsidR="00F27478" w:rsidRDefault="00F27478" w:rsidP="00C23E91">
      <w:r>
        <w:separator/>
      </w:r>
    </w:p>
  </w:endnote>
  <w:endnote w:type="continuationSeparator" w:id="0">
    <w:p w14:paraId="58E3F7B2" w14:textId="77777777" w:rsidR="00F27478" w:rsidRDefault="00F27478" w:rsidP="00C2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tfard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A2B6" w14:textId="77777777" w:rsidR="007F5E19" w:rsidRPr="000B3DA8" w:rsidRDefault="000D1177" w:rsidP="000D1177">
    <w:pPr>
      <w:pStyle w:val="Fuzeile"/>
      <w:tabs>
        <w:tab w:val="clear" w:pos="4536"/>
        <w:tab w:val="clear" w:pos="9072"/>
        <w:tab w:val="left" w:pos="2736"/>
      </w:tabs>
      <w:rPr>
        <w:lang w:val="de-AT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AA41A1F" wp14:editId="548AC0D9">
              <wp:simplePos x="0" y="0"/>
              <wp:positionH relativeFrom="column">
                <wp:posOffset>8780</wp:posOffset>
              </wp:positionH>
              <wp:positionV relativeFrom="paragraph">
                <wp:posOffset>433788</wp:posOffset>
              </wp:positionV>
              <wp:extent cx="6421160" cy="534035"/>
              <wp:effectExtent l="0" t="0" r="508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60" cy="534035"/>
                        <a:chOff x="0" y="0"/>
                        <a:chExt cx="6421160" cy="534035"/>
                      </a:xfrm>
                    </wpg:grpSpPr>
                    <pic:pic xmlns:pic="http://schemas.openxmlformats.org/drawingml/2006/picture">
                      <pic:nvPicPr>
                        <pic:cNvPr id="10" name="Grafik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469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Textfeld 2"/>
                      <wps:cNvSpPr txBox="1"/>
                      <wps:spPr>
                        <a:xfrm>
                          <a:off x="2506979" y="30480"/>
                          <a:ext cx="3914181" cy="503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B4B09" w14:textId="77777777" w:rsidR="004E1420" w:rsidRPr="004A2A98" w:rsidRDefault="004E1420" w:rsidP="004E1420">
                            <w:pPr>
                              <w:rPr>
                                <w:rStyle w:val="Fusszeile"/>
                              </w:rPr>
                            </w:pPr>
                            <w:r w:rsidRPr="004A2A98">
                              <w:rPr>
                                <w:rStyle w:val="Fusszeile"/>
                              </w:rPr>
                              <w:t xml:space="preserve">Der Girls’ Day ist eine Veranstaltung der Tiroler Arbeitsmarktförderungsgesellschaft mbh </w:t>
                            </w:r>
                            <w:r>
                              <w:rPr>
                                <w:rStyle w:val="Fusszeile"/>
                              </w:rPr>
                              <w:br/>
                            </w:r>
                            <w:r w:rsidRPr="004A2A98">
                              <w:rPr>
                                <w:rStyle w:val="Fusszeile"/>
                              </w:rPr>
                              <w:t xml:space="preserve">in Zusammenarbeit mit der </w:t>
                            </w:r>
                            <w:r w:rsidRPr="006836B3">
                              <w:rPr>
                                <w:rStyle w:val="Fusszeile"/>
                              </w:rPr>
                              <w:t>Bildungsdirektion</w:t>
                            </w:r>
                            <w:r w:rsidRPr="004A2A98">
                              <w:rPr>
                                <w:rStyle w:val="Fusszeile"/>
                              </w:rPr>
                              <w:t xml:space="preserve"> Tirol, gefördert vom </w:t>
                            </w:r>
                            <w:r w:rsidRPr="004A2A98">
                              <w:rPr>
                                <w:rStyle w:val="Fusszeile"/>
                              </w:rPr>
                              <w:br/>
                              <w:t>Land Tirol, Abteilung Gesellschaft und Arbeit.</w:t>
                            </w:r>
                          </w:p>
                          <w:p w14:paraId="234A79FA" w14:textId="77777777" w:rsidR="004E1420" w:rsidRPr="004A2A98" w:rsidRDefault="004E1420" w:rsidP="004E1420">
                            <w:pPr>
                              <w:rPr>
                                <w:rStyle w:val="Fusszei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Grafik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46760" y="129540"/>
                          <a:ext cx="1583690" cy="274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A41A1F" id="Gruppieren 7" o:spid="_x0000_s1028" style="position:absolute;margin-left:.7pt;margin-top:34.15pt;width:505.6pt;height:42.05pt;z-index:251680768;mso-width-relative:margin" coordsize="64211,5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4" o:spid="_x0000_s1029" type="#_x0000_t75" style="position:absolute;width:469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5069;top:304;width:39142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ziwwAAANsAAAAPAAAAZHJzL2Rvd25yZXYueG1sRE/fa8Iw&#10;EH4f+D+EE/Y2Uwcb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y6GM4sMAAADbAAAADwAA&#10;AAAAAAAAAAAAAAAHAgAAZHJzL2Rvd25yZXYueG1sUEsFBgAAAAADAAMAtwAAAPcCAAAAAA==&#10;" fillcolor="window" stroked="f" strokeweight=".5pt">
                <v:textbox>
                  <w:txbxContent>
                    <w:p w14:paraId="430B4B09" w14:textId="77777777" w:rsidR="004E1420" w:rsidRPr="004A2A98" w:rsidRDefault="004E1420" w:rsidP="004E1420">
                      <w:pPr>
                        <w:rPr>
                          <w:rStyle w:val="Fusszeile"/>
                        </w:rPr>
                      </w:pPr>
                      <w:r w:rsidRPr="004A2A98">
                        <w:rPr>
                          <w:rStyle w:val="Fusszeile"/>
                        </w:rPr>
                        <w:t xml:space="preserve">Der Girls’ Day ist eine Veranstaltung der Tiroler Arbeitsmarktförderungsgesellschaft mbh </w:t>
                      </w:r>
                      <w:r>
                        <w:rPr>
                          <w:rStyle w:val="Fusszeile"/>
                        </w:rPr>
                        <w:br/>
                      </w:r>
                      <w:r w:rsidRPr="004A2A98">
                        <w:rPr>
                          <w:rStyle w:val="Fusszeile"/>
                        </w:rPr>
                        <w:t xml:space="preserve">in Zusammenarbeit mit der </w:t>
                      </w:r>
                      <w:r w:rsidRPr="006836B3">
                        <w:rPr>
                          <w:rStyle w:val="Fusszeile"/>
                        </w:rPr>
                        <w:t>Bildungsdirektion</w:t>
                      </w:r>
                      <w:r w:rsidRPr="004A2A98">
                        <w:rPr>
                          <w:rStyle w:val="Fusszeile"/>
                        </w:rPr>
                        <w:t xml:space="preserve"> Tirol, gefördert vom </w:t>
                      </w:r>
                      <w:r w:rsidRPr="004A2A98">
                        <w:rPr>
                          <w:rStyle w:val="Fusszeile"/>
                        </w:rPr>
                        <w:br/>
                        <w:t>Land Tirol, Abteilung Gesellschaft und Arbeit.</w:t>
                      </w:r>
                    </w:p>
                    <w:p w14:paraId="234A79FA" w14:textId="77777777" w:rsidR="004E1420" w:rsidRPr="004A2A98" w:rsidRDefault="004E1420" w:rsidP="004E1420">
                      <w:pPr>
                        <w:rPr>
                          <w:rStyle w:val="Fusszeile"/>
                        </w:rPr>
                      </w:pPr>
                    </w:p>
                  </w:txbxContent>
                </v:textbox>
              </v:shape>
              <v:shape id="Grafik 3" o:spid="_x0000_s1031" type="#_x0000_t75" style="position:absolute;left:7467;top:1295;width:1583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 w:rsidR="007F5E1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151767" wp14:editId="462FAAB3">
              <wp:simplePos x="0" y="0"/>
              <wp:positionH relativeFrom="column">
                <wp:posOffset>5108258</wp:posOffset>
              </wp:positionH>
              <wp:positionV relativeFrom="page">
                <wp:posOffset>10908347</wp:posOffset>
              </wp:positionV>
              <wp:extent cx="543560" cy="2101215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543560" cy="21012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4C3F60" w14:textId="77777777" w:rsidR="007F5E19" w:rsidRDefault="007F5E19" w:rsidP="007F5E19">
                          <w:pPr>
                            <w:pStyle w:val="Absatzformat2"/>
                            <w:rPr>
                              <w:rFonts w:ascii="Wotfard SemiBold" w:hAnsi="Wotfard SemiBold" w:cs="Wotfard SemiBold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Wotfard SemiBold" w:hAnsi="Wotfard SemiBold" w:cs="Wotfard SemiBold"/>
                              <w:b/>
                              <w:bCs/>
                              <w:sz w:val="40"/>
                              <w:szCs w:val="40"/>
                            </w:rPr>
                            <w:t>girlsday-tirol.at</w:t>
                          </w:r>
                        </w:p>
                        <w:p w14:paraId="67283B96" w14:textId="77777777" w:rsidR="007F5E19" w:rsidRPr="00E33DF1" w:rsidRDefault="007F5E19" w:rsidP="007F5E19">
                          <w:pPr>
                            <w:pStyle w:val="Fuzeile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1767" id="Textfeld 10" o:spid="_x0000_s1032" type="#_x0000_t202" style="position:absolute;margin-left:402.25pt;margin-top:858.9pt;width:42.8pt;height:165.4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" filled="f" stroked="f" strokeweight=".5pt">
              <v:textbox style="layout-flow:vertical-ideographic">
                <w:txbxContent>
                  <w:p w14:paraId="6B4C3F60" w14:textId="77777777" w:rsidR="007F5E19" w:rsidRDefault="007F5E19" w:rsidP="007F5E19">
                    <w:pPr>
                      <w:pStyle w:val="Absatzformat2"/>
                      <w:rPr>
                        <w:rFonts w:ascii="Wotfard SemiBold" w:hAnsi="Wotfard SemiBold" w:cs="Wotfard SemiBold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otfard SemiBold" w:hAnsi="Wotfard SemiBold" w:cs="Wotfard SemiBold"/>
                        <w:b/>
                        <w:bCs/>
                        <w:sz w:val="40"/>
                        <w:szCs w:val="40"/>
                      </w:rPr>
                      <w:t>girlsday-tirol.at</w:t>
                    </w:r>
                  </w:p>
                  <w:p w14:paraId="67283B96" w14:textId="77777777" w:rsidR="007F5E19" w:rsidRPr="00E33DF1" w:rsidRDefault="007F5E19" w:rsidP="007F5E19">
                    <w:pPr>
                      <w:pStyle w:val="Fuzeile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lang w:val="de-AT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F49D" w14:textId="77777777" w:rsidR="000D1177" w:rsidRDefault="00491A6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9EF255E" wp14:editId="467965D2">
              <wp:simplePos x="0" y="0"/>
              <wp:positionH relativeFrom="column">
                <wp:posOffset>2506813</wp:posOffset>
              </wp:positionH>
              <wp:positionV relativeFrom="paragraph">
                <wp:posOffset>360901</wp:posOffset>
              </wp:positionV>
              <wp:extent cx="3988905" cy="503555"/>
              <wp:effectExtent l="0" t="0" r="0" b="4445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8905" cy="5035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6AA5DC" w14:textId="77777777" w:rsidR="000D1177" w:rsidRPr="004A2A98" w:rsidRDefault="000D1177" w:rsidP="000D1177">
                          <w:pPr>
                            <w:rPr>
                              <w:rStyle w:val="Fusszeile"/>
                            </w:rPr>
                          </w:pPr>
                          <w:r w:rsidRPr="004A2A98">
                            <w:rPr>
                              <w:rStyle w:val="Fusszeile"/>
                            </w:rPr>
                            <w:t xml:space="preserve">Der Girls’ Day ist eine Veranstaltung der Tiroler Arbeitsmarktförderungsgesellschaft mbh </w:t>
                          </w:r>
                          <w:r>
                            <w:rPr>
                              <w:rStyle w:val="Fusszeile"/>
                            </w:rPr>
                            <w:br/>
                          </w:r>
                          <w:r w:rsidRPr="004A2A98">
                            <w:rPr>
                              <w:rStyle w:val="Fusszeile"/>
                            </w:rPr>
                            <w:t xml:space="preserve">in Zusammenarbeit mit der </w:t>
                          </w:r>
                          <w:r w:rsidRPr="006836B3">
                            <w:rPr>
                              <w:rStyle w:val="Fusszeile"/>
                            </w:rPr>
                            <w:t>Bildungsdirektion</w:t>
                          </w:r>
                          <w:r w:rsidRPr="004A2A98">
                            <w:rPr>
                              <w:rStyle w:val="Fusszeile"/>
                            </w:rPr>
                            <w:t xml:space="preserve"> Tirol, gefördert vom </w:t>
                          </w:r>
                          <w:r w:rsidRPr="004A2A98">
                            <w:rPr>
                              <w:rStyle w:val="Fusszeile"/>
                            </w:rPr>
                            <w:br/>
                            <w:t>Land Tirol, Abteilung Gesellschaft und Arbeit.</w:t>
                          </w:r>
                        </w:p>
                        <w:p w14:paraId="3769B75F" w14:textId="77777777" w:rsidR="000D1177" w:rsidRPr="004A2A98" w:rsidRDefault="000D1177" w:rsidP="000D1177">
                          <w:pPr>
                            <w:rPr>
                              <w:rStyle w:val="Fusszeil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EF255E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4" type="#_x0000_t202" style="position:absolute;margin-left:197.4pt;margin-top:28.4pt;width:314.1pt;height:39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" fillcolor="window" stroked="f" strokeweight=".5pt">
              <v:textbox>
                <w:txbxContent>
                  <w:p w14:paraId="156AA5DC" w14:textId="77777777" w:rsidR="000D1177" w:rsidRPr="004A2A98" w:rsidRDefault="000D1177" w:rsidP="000D1177">
                    <w:pPr>
                      <w:rPr>
                        <w:rStyle w:val="Fusszeile"/>
                      </w:rPr>
                    </w:pPr>
                    <w:r w:rsidRPr="004A2A98">
                      <w:rPr>
                        <w:rStyle w:val="Fusszeile"/>
                      </w:rPr>
                      <w:t xml:space="preserve">Der Girls’ Day ist eine Veranstaltung der Tiroler Arbeitsmarktförderungsgesellschaft mbh </w:t>
                    </w:r>
                    <w:r>
                      <w:rPr>
                        <w:rStyle w:val="Fusszeile"/>
                      </w:rPr>
                      <w:br/>
                    </w:r>
                    <w:r w:rsidRPr="004A2A98">
                      <w:rPr>
                        <w:rStyle w:val="Fusszeile"/>
                      </w:rPr>
                      <w:t xml:space="preserve">in Zusammenarbeit mit der </w:t>
                    </w:r>
                    <w:r w:rsidRPr="006836B3">
                      <w:rPr>
                        <w:rStyle w:val="Fusszeile"/>
                      </w:rPr>
                      <w:t>Bildungsdirektion</w:t>
                    </w:r>
                    <w:r w:rsidRPr="004A2A98">
                      <w:rPr>
                        <w:rStyle w:val="Fusszeile"/>
                      </w:rPr>
                      <w:t xml:space="preserve"> Tirol, gefördert vom </w:t>
                    </w:r>
                    <w:r w:rsidRPr="004A2A98">
                      <w:rPr>
                        <w:rStyle w:val="Fusszeile"/>
                      </w:rPr>
                      <w:br/>
                      <w:t>Land Tirol, Abteilung Gesellschaft und Arbeit.</w:t>
                    </w:r>
                  </w:p>
                  <w:p w14:paraId="3769B75F" w14:textId="77777777" w:rsidR="000D1177" w:rsidRPr="004A2A98" w:rsidRDefault="000D1177" w:rsidP="000D1177">
                    <w:pPr>
                      <w:rPr>
                        <w:rStyle w:val="Fusszeil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3A440334" wp14:editId="5E3BBA87">
          <wp:simplePos x="0" y="0"/>
          <wp:positionH relativeFrom="column">
            <wp:posOffset>2153</wp:posOffset>
          </wp:positionH>
          <wp:positionV relativeFrom="paragraph">
            <wp:posOffset>327770</wp:posOffset>
          </wp:positionV>
          <wp:extent cx="469900" cy="4699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346FC8AD" wp14:editId="3F726373">
          <wp:simplePos x="0" y="0"/>
          <wp:positionH relativeFrom="column">
            <wp:posOffset>748913</wp:posOffset>
          </wp:positionH>
          <wp:positionV relativeFrom="paragraph">
            <wp:posOffset>457310</wp:posOffset>
          </wp:positionV>
          <wp:extent cx="1583690" cy="274320"/>
          <wp:effectExtent l="0" t="0" r="3810" b="508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D865C" w14:textId="77777777" w:rsidR="00F27478" w:rsidRDefault="00F27478" w:rsidP="00C23E91">
      <w:r>
        <w:separator/>
      </w:r>
    </w:p>
  </w:footnote>
  <w:footnote w:type="continuationSeparator" w:id="0">
    <w:p w14:paraId="2A46A880" w14:textId="77777777" w:rsidR="00F27478" w:rsidRDefault="00F27478" w:rsidP="00C2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BA7E" w14:textId="03D0F989" w:rsidR="00C23E91" w:rsidRPr="00EA463F" w:rsidRDefault="004E1420" w:rsidP="000339DE">
    <w:pPr>
      <w:pStyle w:val="Kopfzeile"/>
      <w:rPr>
        <w:rFonts w:cs="Arial"/>
        <w:szCs w:val="18"/>
      </w:rPr>
    </w:pPr>
    <w:r w:rsidRPr="00753238">
      <w:rPr>
        <w:noProof/>
      </w:rPr>
      <w:drawing>
        <wp:anchor distT="0" distB="0" distL="114300" distR="114300" simplePos="0" relativeHeight="251663360" behindDoc="0" locked="0" layoutInCell="1" allowOverlap="1" wp14:anchorId="037D9F12" wp14:editId="054C2F76">
          <wp:simplePos x="0" y="0"/>
          <wp:positionH relativeFrom="column">
            <wp:posOffset>5377180</wp:posOffset>
          </wp:positionH>
          <wp:positionV relativeFrom="paragraph">
            <wp:posOffset>-904240</wp:posOffset>
          </wp:positionV>
          <wp:extent cx="973455" cy="996950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DB5D" w14:textId="2D62983D" w:rsidR="004A2A98" w:rsidRDefault="000D1177">
    <w:pPr>
      <w:pStyle w:val="Kopfzeile"/>
    </w:pPr>
    <w:r>
      <w:rPr>
        <w:noProof/>
      </w:rPr>
      <w:drawing>
        <wp:anchor distT="0" distB="0" distL="114300" distR="114300" simplePos="0" relativeHeight="251688960" behindDoc="0" locked="0" layoutInCell="1" allowOverlap="1" wp14:anchorId="2DB47E87" wp14:editId="0066D14C">
          <wp:simplePos x="0" y="0"/>
          <wp:positionH relativeFrom="column">
            <wp:posOffset>5429250</wp:posOffset>
          </wp:positionH>
          <wp:positionV relativeFrom="paragraph">
            <wp:posOffset>-859528</wp:posOffset>
          </wp:positionV>
          <wp:extent cx="975360" cy="950070"/>
          <wp:effectExtent l="0" t="0" r="0" b="254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950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A2A98" w:rsidRPr="00753238">
      <w:rPr>
        <w:noProof/>
      </w:rPr>
      <w:drawing>
        <wp:anchor distT="0" distB="0" distL="114300" distR="114300" simplePos="0" relativeHeight="251672576" behindDoc="0" locked="0" layoutInCell="1" allowOverlap="1" wp14:anchorId="0D4E0670" wp14:editId="3A77358D">
          <wp:simplePos x="0" y="0"/>
          <wp:positionH relativeFrom="column">
            <wp:posOffset>9927907</wp:posOffset>
          </wp:positionH>
          <wp:positionV relativeFrom="paragraph">
            <wp:posOffset>-625157</wp:posOffset>
          </wp:positionV>
          <wp:extent cx="1132840" cy="115697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115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63A4"/>
    <w:multiLevelType w:val="hybridMultilevel"/>
    <w:tmpl w:val="59707ED2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20926"/>
    <w:multiLevelType w:val="hybridMultilevel"/>
    <w:tmpl w:val="9216E64C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B86279"/>
    <w:multiLevelType w:val="hybridMultilevel"/>
    <w:tmpl w:val="6ED2F8F4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47F4B"/>
    <w:multiLevelType w:val="hybridMultilevel"/>
    <w:tmpl w:val="3E68660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0FCC"/>
    <w:multiLevelType w:val="hybridMultilevel"/>
    <w:tmpl w:val="D65416B0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51B14"/>
    <w:multiLevelType w:val="hybridMultilevel"/>
    <w:tmpl w:val="AA24A9DE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B5725"/>
    <w:multiLevelType w:val="hybridMultilevel"/>
    <w:tmpl w:val="40080802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45781"/>
    <w:multiLevelType w:val="hybridMultilevel"/>
    <w:tmpl w:val="B04835E8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51F41"/>
    <w:multiLevelType w:val="hybridMultilevel"/>
    <w:tmpl w:val="0B16B0EA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E4609"/>
    <w:multiLevelType w:val="hybridMultilevel"/>
    <w:tmpl w:val="E3444698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7C4179"/>
    <w:multiLevelType w:val="hybridMultilevel"/>
    <w:tmpl w:val="07C69C36"/>
    <w:lvl w:ilvl="0" w:tplc="35D830B4">
      <w:start w:val="1"/>
      <w:numFmt w:val="bullet"/>
      <w:lvlText w:val=""/>
      <w:lvlJc w:val="left"/>
      <w:pPr>
        <w:ind w:left="1416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0C07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1" w15:restartNumberingAfterBreak="0">
    <w:nsid w:val="49237980"/>
    <w:multiLevelType w:val="hybridMultilevel"/>
    <w:tmpl w:val="EB70E61C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930C6"/>
    <w:multiLevelType w:val="hybridMultilevel"/>
    <w:tmpl w:val="0B82F4B4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9077E"/>
    <w:multiLevelType w:val="hybridMultilevel"/>
    <w:tmpl w:val="97786C9A"/>
    <w:lvl w:ilvl="0" w:tplc="4014ACF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C3E2D7"/>
        <w:sz w:val="22"/>
        <w:szCs w:val="22"/>
        <w:u w:color="C3E2D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072B8"/>
    <w:multiLevelType w:val="hybridMultilevel"/>
    <w:tmpl w:val="1488ED60"/>
    <w:lvl w:ilvl="0" w:tplc="35D830B4">
      <w:start w:val="1"/>
      <w:numFmt w:val="bullet"/>
      <w:lvlText w:val=""/>
      <w:lvlJc w:val="left"/>
      <w:pPr>
        <w:ind w:left="2484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5C6A21A3"/>
    <w:multiLevelType w:val="hybridMultilevel"/>
    <w:tmpl w:val="4BAEC7A0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F06FE0"/>
    <w:multiLevelType w:val="hybridMultilevel"/>
    <w:tmpl w:val="E0164252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E0B8C"/>
    <w:multiLevelType w:val="hybridMultilevel"/>
    <w:tmpl w:val="46825706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40802"/>
    <w:multiLevelType w:val="hybridMultilevel"/>
    <w:tmpl w:val="007A9B94"/>
    <w:lvl w:ilvl="0" w:tplc="35D830B4">
      <w:start w:val="1"/>
      <w:numFmt w:val="bullet"/>
      <w:lvlText w:val=""/>
      <w:lvlJc w:val="left"/>
      <w:pPr>
        <w:ind w:left="2484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7CBB5857"/>
    <w:multiLevelType w:val="hybridMultilevel"/>
    <w:tmpl w:val="7C786BDC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B18F5"/>
    <w:multiLevelType w:val="hybridMultilevel"/>
    <w:tmpl w:val="52D8AB04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272949">
    <w:abstractNumId w:val="3"/>
  </w:num>
  <w:num w:numId="2" w16cid:durableId="1226724434">
    <w:abstractNumId w:val="14"/>
  </w:num>
  <w:num w:numId="3" w16cid:durableId="2133358431">
    <w:abstractNumId w:val="10"/>
  </w:num>
  <w:num w:numId="4" w16cid:durableId="797531696">
    <w:abstractNumId w:val="4"/>
  </w:num>
  <w:num w:numId="5" w16cid:durableId="1278754737">
    <w:abstractNumId w:val="1"/>
  </w:num>
  <w:num w:numId="6" w16cid:durableId="247732270">
    <w:abstractNumId w:val="5"/>
  </w:num>
  <w:num w:numId="7" w16cid:durableId="918751206">
    <w:abstractNumId w:val="17"/>
  </w:num>
  <w:num w:numId="8" w16cid:durableId="74791317">
    <w:abstractNumId w:val="2"/>
  </w:num>
  <w:num w:numId="9" w16cid:durableId="1919509850">
    <w:abstractNumId w:val="11"/>
  </w:num>
  <w:num w:numId="10" w16cid:durableId="106509801">
    <w:abstractNumId w:val="9"/>
  </w:num>
  <w:num w:numId="11" w16cid:durableId="1427996611">
    <w:abstractNumId w:val="19"/>
  </w:num>
  <w:num w:numId="12" w16cid:durableId="1760367267">
    <w:abstractNumId w:val="6"/>
  </w:num>
  <w:num w:numId="13" w16cid:durableId="668020164">
    <w:abstractNumId w:val="8"/>
  </w:num>
  <w:num w:numId="14" w16cid:durableId="265776242">
    <w:abstractNumId w:val="15"/>
  </w:num>
  <w:num w:numId="15" w16cid:durableId="1988778149">
    <w:abstractNumId w:val="18"/>
  </w:num>
  <w:num w:numId="16" w16cid:durableId="976685048">
    <w:abstractNumId w:val="16"/>
  </w:num>
  <w:num w:numId="17" w16cid:durableId="1490440141">
    <w:abstractNumId w:val="0"/>
  </w:num>
  <w:num w:numId="18" w16cid:durableId="1378776481">
    <w:abstractNumId w:val="12"/>
  </w:num>
  <w:num w:numId="19" w16cid:durableId="1221864249">
    <w:abstractNumId w:val="7"/>
  </w:num>
  <w:num w:numId="20" w16cid:durableId="392195924">
    <w:abstractNumId w:val="20"/>
  </w:num>
  <w:num w:numId="21" w16cid:durableId="776296472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4F"/>
    <w:rsid w:val="00000252"/>
    <w:rsid w:val="00013D8D"/>
    <w:rsid w:val="00022F40"/>
    <w:rsid w:val="00026692"/>
    <w:rsid w:val="00030C31"/>
    <w:rsid w:val="000331BE"/>
    <w:rsid w:val="000339DE"/>
    <w:rsid w:val="00034372"/>
    <w:rsid w:val="000400B0"/>
    <w:rsid w:val="000420C4"/>
    <w:rsid w:val="00044056"/>
    <w:rsid w:val="00052B33"/>
    <w:rsid w:val="00060263"/>
    <w:rsid w:val="00070FF8"/>
    <w:rsid w:val="00073185"/>
    <w:rsid w:val="000805C3"/>
    <w:rsid w:val="000862F6"/>
    <w:rsid w:val="00091971"/>
    <w:rsid w:val="000A1738"/>
    <w:rsid w:val="000A385A"/>
    <w:rsid w:val="000A58CC"/>
    <w:rsid w:val="000B3DA8"/>
    <w:rsid w:val="000B5D65"/>
    <w:rsid w:val="000C5957"/>
    <w:rsid w:val="000C7ECF"/>
    <w:rsid w:val="000D1177"/>
    <w:rsid w:val="000D1187"/>
    <w:rsid w:val="000D2967"/>
    <w:rsid w:val="000E4812"/>
    <w:rsid w:val="000F444A"/>
    <w:rsid w:val="00103ADC"/>
    <w:rsid w:val="00105D58"/>
    <w:rsid w:val="0010634A"/>
    <w:rsid w:val="0012307B"/>
    <w:rsid w:val="00140292"/>
    <w:rsid w:val="0014040E"/>
    <w:rsid w:val="00147068"/>
    <w:rsid w:val="00160734"/>
    <w:rsid w:val="00165407"/>
    <w:rsid w:val="0016766A"/>
    <w:rsid w:val="001808CC"/>
    <w:rsid w:val="00181A9B"/>
    <w:rsid w:val="001A18F1"/>
    <w:rsid w:val="001B2361"/>
    <w:rsid w:val="001D507F"/>
    <w:rsid w:val="001D546C"/>
    <w:rsid w:val="001E1592"/>
    <w:rsid w:val="001E4CF9"/>
    <w:rsid w:val="001F1604"/>
    <w:rsid w:val="001F1AF4"/>
    <w:rsid w:val="001F3078"/>
    <w:rsid w:val="001F43B9"/>
    <w:rsid w:val="001F72EA"/>
    <w:rsid w:val="001F7708"/>
    <w:rsid w:val="002005E4"/>
    <w:rsid w:val="00213094"/>
    <w:rsid w:val="00213363"/>
    <w:rsid w:val="0022029F"/>
    <w:rsid w:val="002210F2"/>
    <w:rsid w:val="00226C77"/>
    <w:rsid w:val="00236A1C"/>
    <w:rsid w:val="0024132D"/>
    <w:rsid w:val="0024508A"/>
    <w:rsid w:val="00245DBA"/>
    <w:rsid w:val="0025368E"/>
    <w:rsid w:val="00260C12"/>
    <w:rsid w:val="00264364"/>
    <w:rsid w:val="00273C53"/>
    <w:rsid w:val="00277B73"/>
    <w:rsid w:val="00281346"/>
    <w:rsid w:val="00290024"/>
    <w:rsid w:val="002921CD"/>
    <w:rsid w:val="00293797"/>
    <w:rsid w:val="002A17BF"/>
    <w:rsid w:val="002A5BDD"/>
    <w:rsid w:val="002B3E8F"/>
    <w:rsid w:val="002B74A1"/>
    <w:rsid w:val="002C0405"/>
    <w:rsid w:val="002C7E3B"/>
    <w:rsid w:val="002D14F7"/>
    <w:rsid w:val="002D47F8"/>
    <w:rsid w:val="002E528D"/>
    <w:rsid w:val="002F0454"/>
    <w:rsid w:val="002F7655"/>
    <w:rsid w:val="00304930"/>
    <w:rsid w:val="003218FA"/>
    <w:rsid w:val="0032373F"/>
    <w:rsid w:val="003315CA"/>
    <w:rsid w:val="003340D9"/>
    <w:rsid w:val="0034329B"/>
    <w:rsid w:val="00343BCE"/>
    <w:rsid w:val="00344B34"/>
    <w:rsid w:val="00345DE8"/>
    <w:rsid w:val="00346C11"/>
    <w:rsid w:val="003543D7"/>
    <w:rsid w:val="003545BF"/>
    <w:rsid w:val="00360C07"/>
    <w:rsid w:val="0037115A"/>
    <w:rsid w:val="00376415"/>
    <w:rsid w:val="003857E0"/>
    <w:rsid w:val="003979B4"/>
    <w:rsid w:val="00397DD8"/>
    <w:rsid w:val="003A0FE2"/>
    <w:rsid w:val="003A5C9D"/>
    <w:rsid w:val="003A604F"/>
    <w:rsid w:val="003B0B20"/>
    <w:rsid w:val="003C043F"/>
    <w:rsid w:val="003C70A8"/>
    <w:rsid w:val="003C7678"/>
    <w:rsid w:val="003E46D9"/>
    <w:rsid w:val="003F6A2F"/>
    <w:rsid w:val="00405C96"/>
    <w:rsid w:val="00410F56"/>
    <w:rsid w:val="00413409"/>
    <w:rsid w:val="00431912"/>
    <w:rsid w:val="004336CB"/>
    <w:rsid w:val="004368A4"/>
    <w:rsid w:val="0044399F"/>
    <w:rsid w:val="004446AD"/>
    <w:rsid w:val="00451836"/>
    <w:rsid w:val="004557C7"/>
    <w:rsid w:val="004570F6"/>
    <w:rsid w:val="004575AB"/>
    <w:rsid w:val="004624B1"/>
    <w:rsid w:val="00471FAE"/>
    <w:rsid w:val="00482D28"/>
    <w:rsid w:val="00483F49"/>
    <w:rsid w:val="00484606"/>
    <w:rsid w:val="00487B4B"/>
    <w:rsid w:val="00491A66"/>
    <w:rsid w:val="00491ED4"/>
    <w:rsid w:val="00494CD4"/>
    <w:rsid w:val="004A1E3A"/>
    <w:rsid w:val="004A2A98"/>
    <w:rsid w:val="004A6DF6"/>
    <w:rsid w:val="004B4019"/>
    <w:rsid w:val="004B4F63"/>
    <w:rsid w:val="004B4FA0"/>
    <w:rsid w:val="004C0563"/>
    <w:rsid w:val="004C17FC"/>
    <w:rsid w:val="004E1420"/>
    <w:rsid w:val="004F45A0"/>
    <w:rsid w:val="005036FB"/>
    <w:rsid w:val="00503840"/>
    <w:rsid w:val="00503B66"/>
    <w:rsid w:val="00506900"/>
    <w:rsid w:val="00510407"/>
    <w:rsid w:val="00516756"/>
    <w:rsid w:val="00523CA7"/>
    <w:rsid w:val="00524674"/>
    <w:rsid w:val="00532B44"/>
    <w:rsid w:val="005367B9"/>
    <w:rsid w:val="00544B2D"/>
    <w:rsid w:val="00554FF3"/>
    <w:rsid w:val="00563B85"/>
    <w:rsid w:val="00570941"/>
    <w:rsid w:val="005732E7"/>
    <w:rsid w:val="00581C26"/>
    <w:rsid w:val="00582948"/>
    <w:rsid w:val="0058329D"/>
    <w:rsid w:val="005A09FE"/>
    <w:rsid w:val="005A51BE"/>
    <w:rsid w:val="005A52CF"/>
    <w:rsid w:val="005A69A4"/>
    <w:rsid w:val="005C0EDC"/>
    <w:rsid w:val="005C4BDC"/>
    <w:rsid w:val="005C698E"/>
    <w:rsid w:val="005D0945"/>
    <w:rsid w:val="005D2BD9"/>
    <w:rsid w:val="005E1631"/>
    <w:rsid w:val="005F24A2"/>
    <w:rsid w:val="005F6F5B"/>
    <w:rsid w:val="00603F3D"/>
    <w:rsid w:val="0060636E"/>
    <w:rsid w:val="00612F31"/>
    <w:rsid w:val="006235C4"/>
    <w:rsid w:val="006269F9"/>
    <w:rsid w:val="00631799"/>
    <w:rsid w:val="00635242"/>
    <w:rsid w:val="006369D6"/>
    <w:rsid w:val="006417CA"/>
    <w:rsid w:val="00663647"/>
    <w:rsid w:val="00665341"/>
    <w:rsid w:val="00665557"/>
    <w:rsid w:val="00670895"/>
    <w:rsid w:val="00676BB1"/>
    <w:rsid w:val="006836B3"/>
    <w:rsid w:val="00685443"/>
    <w:rsid w:val="006A49BA"/>
    <w:rsid w:val="006A6C3E"/>
    <w:rsid w:val="006B43F1"/>
    <w:rsid w:val="006B56E3"/>
    <w:rsid w:val="006B5F2F"/>
    <w:rsid w:val="006D2565"/>
    <w:rsid w:val="006D3252"/>
    <w:rsid w:val="006D332D"/>
    <w:rsid w:val="006E0068"/>
    <w:rsid w:val="006E092F"/>
    <w:rsid w:val="006E23DF"/>
    <w:rsid w:val="006F0860"/>
    <w:rsid w:val="006F1581"/>
    <w:rsid w:val="00703885"/>
    <w:rsid w:val="00703B6D"/>
    <w:rsid w:val="007179C5"/>
    <w:rsid w:val="007247E2"/>
    <w:rsid w:val="007518E2"/>
    <w:rsid w:val="00752F26"/>
    <w:rsid w:val="00753238"/>
    <w:rsid w:val="007639E1"/>
    <w:rsid w:val="0078093D"/>
    <w:rsid w:val="00782745"/>
    <w:rsid w:val="00783AED"/>
    <w:rsid w:val="00792265"/>
    <w:rsid w:val="007B02A8"/>
    <w:rsid w:val="007B2862"/>
    <w:rsid w:val="007B460D"/>
    <w:rsid w:val="007C1B3B"/>
    <w:rsid w:val="007C671C"/>
    <w:rsid w:val="007D0BD9"/>
    <w:rsid w:val="007F0527"/>
    <w:rsid w:val="007F5653"/>
    <w:rsid w:val="007F5E19"/>
    <w:rsid w:val="008011C3"/>
    <w:rsid w:val="008028EB"/>
    <w:rsid w:val="008035D7"/>
    <w:rsid w:val="00814849"/>
    <w:rsid w:val="00840048"/>
    <w:rsid w:val="00840A88"/>
    <w:rsid w:val="0084432B"/>
    <w:rsid w:val="00846882"/>
    <w:rsid w:val="008516F3"/>
    <w:rsid w:val="008545BF"/>
    <w:rsid w:val="00861A7E"/>
    <w:rsid w:val="00875BAA"/>
    <w:rsid w:val="00881418"/>
    <w:rsid w:val="00883F1F"/>
    <w:rsid w:val="00894852"/>
    <w:rsid w:val="008A7E4F"/>
    <w:rsid w:val="008C5FD3"/>
    <w:rsid w:val="008E3A92"/>
    <w:rsid w:val="008E5DB9"/>
    <w:rsid w:val="008F1721"/>
    <w:rsid w:val="008F5050"/>
    <w:rsid w:val="008F5473"/>
    <w:rsid w:val="008F5DC9"/>
    <w:rsid w:val="00900D64"/>
    <w:rsid w:val="00907AFD"/>
    <w:rsid w:val="00913E29"/>
    <w:rsid w:val="00914FBA"/>
    <w:rsid w:val="00915296"/>
    <w:rsid w:val="009203A3"/>
    <w:rsid w:val="00920862"/>
    <w:rsid w:val="0092087E"/>
    <w:rsid w:val="009276D2"/>
    <w:rsid w:val="00935DEE"/>
    <w:rsid w:val="00936F6D"/>
    <w:rsid w:val="009376AD"/>
    <w:rsid w:val="0095590B"/>
    <w:rsid w:val="00963203"/>
    <w:rsid w:val="00963976"/>
    <w:rsid w:val="00974F4E"/>
    <w:rsid w:val="00984DD6"/>
    <w:rsid w:val="00995206"/>
    <w:rsid w:val="009970B7"/>
    <w:rsid w:val="009A55F5"/>
    <w:rsid w:val="009B2B2B"/>
    <w:rsid w:val="009B5E16"/>
    <w:rsid w:val="009D3BAB"/>
    <w:rsid w:val="009D456E"/>
    <w:rsid w:val="009D5D6F"/>
    <w:rsid w:val="009D626F"/>
    <w:rsid w:val="009F4CFB"/>
    <w:rsid w:val="00A07C99"/>
    <w:rsid w:val="00A10669"/>
    <w:rsid w:val="00A11220"/>
    <w:rsid w:val="00A41BC9"/>
    <w:rsid w:val="00A50C6A"/>
    <w:rsid w:val="00A54633"/>
    <w:rsid w:val="00A6375E"/>
    <w:rsid w:val="00A63A7A"/>
    <w:rsid w:val="00A6579C"/>
    <w:rsid w:val="00A65D97"/>
    <w:rsid w:val="00A7007E"/>
    <w:rsid w:val="00A742A6"/>
    <w:rsid w:val="00A82DBC"/>
    <w:rsid w:val="00A921F5"/>
    <w:rsid w:val="00A92F29"/>
    <w:rsid w:val="00AA002E"/>
    <w:rsid w:val="00AA1744"/>
    <w:rsid w:val="00AA4F8E"/>
    <w:rsid w:val="00AA541D"/>
    <w:rsid w:val="00AC5AE9"/>
    <w:rsid w:val="00AE1CD8"/>
    <w:rsid w:val="00AF3FC8"/>
    <w:rsid w:val="00B12925"/>
    <w:rsid w:val="00B16059"/>
    <w:rsid w:val="00B16F18"/>
    <w:rsid w:val="00B21467"/>
    <w:rsid w:val="00B221DA"/>
    <w:rsid w:val="00B23DA7"/>
    <w:rsid w:val="00B2683C"/>
    <w:rsid w:val="00B3520D"/>
    <w:rsid w:val="00B61D9A"/>
    <w:rsid w:val="00B628A0"/>
    <w:rsid w:val="00B815CD"/>
    <w:rsid w:val="00B86520"/>
    <w:rsid w:val="00B86EBC"/>
    <w:rsid w:val="00B87818"/>
    <w:rsid w:val="00BC08E8"/>
    <w:rsid w:val="00BC1B04"/>
    <w:rsid w:val="00BC25CC"/>
    <w:rsid w:val="00BC43E4"/>
    <w:rsid w:val="00BC64CC"/>
    <w:rsid w:val="00BD6BA3"/>
    <w:rsid w:val="00BF36E1"/>
    <w:rsid w:val="00C042FA"/>
    <w:rsid w:val="00C05905"/>
    <w:rsid w:val="00C11C7B"/>
    <w:rsid w:val="00C130A0"/>
    <w:rsid w:val="00C137B4"/>
    <w:rsid w:val="00C14755"/>
    <w:rsid w:val="00C16917"/>
    <w:rsid w:val="00C2000F"/>
    <w:rsid w:val="00C23E91"/>
    <w:rsid w:val="00C35E4A"/>
    <w:rsid w:val="00C40ABB"/>
    <w:rsid w:val="00C42519"/>
    <w:rsid w:val="00C4597A"/>
    <w:rsid w:val="00C46994"/>
    <w:rsid w:val="00C47A64"/>
    <w:rsid w:val="00C50C03"/>
    <w:rsid w:val="00C52420"/>
    <w:rsid w:val="00C63C3C"/>
    <w:rsid w:val="00C64DD6"/>
    <w:rsid w:val="00C83D10"/>
    <w:rsid w:val="00C92CD3"/>
    <w:rsid w:val="00C95711"/>
    <w:rsid w:val="00C96E64"/>
    <w:rsid w:val="00CA091A"/>
    <w:rsid w:val="00CB567A"/>
    <w:rsid w:val="00CB7555"/>
    <w:rsid w:val="00CC221B"/>
    <w:rsid w:val="00CC7100"/>
    <w:rsid w:val="00CD7561"/>
    <w:rsid w:val="00CE1253"/>
    <w:rsid w:val="00CE7D12"/>
    <w:rsid w:val="00CE7F72"/>
    <w:rsid w:val="00D01DD9"/>
    <w:rsid w:val="00D06542"/>
    <w:rsid w:val="00D1633D"/>
    <w:rsid w:val="00D32BB9"/>
    <w:rsid w:val="00D4067B"/>
    <w:rsid w:val="00D43BD6"/>
    <w:rsid w:val="00D53B7B"/>
    <w:rsid w:val="00D64C5D"/>
    <w:rsid w:val="00D65740"/>
    <w:rsid w:val="00D77AE3"/>
    <w:rsid w:val="00D91FAF"/>
    <w:rsid w:val="00D958E4"/>
    <w:rsid w:val="00DA128C"/>
    <w:rsid w:val="00DB3BCF"/>
    <w:rsid w:val="00DC1EB9"/>
    <w:rsid w:val="00DD477E"/>
    <w:rsid w:val="00DE2E61"/>
    <w:rsid w:val="00DE5CA5"/>
    <w:rsid w:val="00DF114E"/>
    <w:rsid w:val="00DF1545"/>
    <w:rsid w:val="00E01382"/>
    <w:rsid w:val="00E14937"/>
    <w:rsid w:val="00E201D9"/>
    <w:rsid w:val="00E22A17"/>
    <w:rsid w:val="00E27399"/>
    <w:rsid w:val="00E27CC2"/>
    <w:rsid w:val="00E326B3"/>
    <w:rsid w:val="00E37B72"/>
    <w:rsid w:val="00E4153F"/>
    <w:rsid w:val="00E4407E"/>
    <w:rsid w:val="00E45E8C"/>
    <w:rsid w:val="00E5090A"/>
    <w:rsid w:val="00E50FFB"/>
    <w:rsid w:val="00E5650D"/>
    <w:rsid w:val="00E60B65"/>
    <w:rsid w:val="00E66C9B"/>
    <w:rsid w:val="00E66EE1"/>
    <w:rsid w:val="00E6745A"/>
    <w:rsid w:val="00E841EA"/>
    <w:rsid w:val="00E90053"/>
    <w:rsid w:val="00E911EB"/>
    <w:rsid w:val="00E92963"/>
    <w:rsid w:val="00EA463F"/>
    <w:rsid w:val="00EA760E"/>
    <w:rsid w:val="00EB29A9"/>
    <w:rsid w:val="00EC0213"/>
    <w:rsid w:val="00ED07AA"/>
    <w:rsid w:val="00ED3887"/>
    <w:rsid w:val="00ED4605"/>
    <w:rsid w:val="00ED4E64"/>
    <w:rsid w:val="00EE3112"/>
    <w:rsid w:val="00EE6D83"/>
    <w:rsid w:val="00EE6FA1"/>
    <w:rsid w:val="00EE77A7"/>
    <w:rsid w:val="00EF3940"/>
    <w:rsid w:val="00EF5747"/>
    <w:rsid w:val="00EF7608"/>
    <w:rsid w:val="00F213CA"/>
    <w:rsid w:val="00F25733"/>
    <w:rsid w:val="00F27478"/>
    <w:rsid w:val="00F31DD3"/>
    <w:rsid w:val="00F415D4"/>
    <w:rsid w:val="00F537AD"/>
    <w:rsid w:val="00F62714"/>
    <w:rsid w:val="00F70810"/>
    <w:rsid w:val="00F70F1B"/>
    <w:rsid w:val="00FB30D3"/>
    <w:rsid w:val="00FB7B95"/>
    <w:rsid w:val="00FE2BD4"/>
    <w:rsid w:val="00FE798F"/>
    <w:rsid w:val="00FE7D2C"/>
    <w:rsid w:val="00FF0267"/>
    <w:rsid w:val="00FF0464"/>
    <w:rsid w:val="00FF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6BC4AD"/>
  <w15:chartTrackingRefBased/>
  <w15:docId w15:val="{DBBD1C79-3A8A-4EBD-AD6D-06085E5C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GD Standard"/>
    <w:qFormat/>
    <w:rsid w:val="00840048"/>
    <w:pPr>
      <w:spacing w:after="220" w:line="276" w:lineRule="auto"/>
    </w:pPr>
    <w:rPr>
      <w:rFonts w:ascii="Wotfard" w:hAnsi="Wotfard"/>
      <w:sz w:val="22"/>
      <w:szCs w:val="24"/>
      <w:lang w:val="de-DE" w:eastAsia="de-DE"/>
    </w:rPr>
  </w:style>
  <w:style w:type="paragraph" w:styleId="berschrift1">
    <w:name w:val="heading 1"/>
    <w:aliases w:val="GD 1"/>
    <w:basedOn w:val="Standard"/>
    <w:next w:val="Standard"/>
    <w:link w:val="berschrift1Zchn"/>
    <w:autoRedefine/>
    <w:uiPriority w:val="9"/>
    <w:qFormat/>
    <w:rsid w:val="008F5050"/>
    <w:pPr>
      <w:keepNext/>
      <w:keepLines/>
      <w:spacing w:before="240" w:after="240"/>
      <w:jc w:val="center"/>
      <w:outlineLvl w:val="0"/>
    </w:pPr>
    <w:rPr>
      <w:rFonts w:ascii="Wotfard Bold" w:hAnsi="Wotfard Bold"/>
      <w:b/>
      <w:bCs/>
      <w:sz w:val="40"/>
      <w:szCs w:val="40"/>
    </w:rPr>
  </w:style>
  <w:style w:type="paragraph" w:styleId="berschrift2">
    <w:name w:val="heading 2"/>
    <w:aliases w:val="GD 2"/>
    <w:basedOn w:val="Standard"/>
    <w:next w:val="Standard"/>
    <w:link w:val="berschrift2Zchn"/>
    <w:uiPriority w:val="9"/>
    <w:unhideWhenUsed/>
    <w:qFormat/>
    <w:rsid w:val="00840048"/>
    <w:pPr>
      <w:keepNext/>
      <w:keepLines/>
      <w:spacing w:before="220" w:after="120"/>
      <w:outlineLvl w:val="1"/>
    </w:pPr>
    <w:rPr>
      <w:rFonts w:ascii="Wotfard SemiBold" w:hAnsi="Wotfard SemiBold"/>
      <w:b/>
      <w:bCs/>
      <w:color w:val="000000" w:themeColor="text1"/>
      <w:sz w:val="32"/>
      <w:szCs w:val="26"/>
    </w:rPr>
  </w:style>
  <w:style w:type="paragraph" w:styleId="berschrift3">
    <w:name w:val="heading 3"/>
    <w:aliases w:val="GD 3"/>
    <w:basedOn w:val="Standard"/>
    <w:next w:val="Standard"/>
    <w:link w:val="berschrift3Zchn"/>
    <w:uiPriority w:val="9"/>
    <w:unhideWhenUsed/>
    <w:qFormat/>
    <w:rsid w:val="00C137B4"/>
    <w:pPr>
      <w:keepNext/>
      <w:spacing w:before="220" w:after="60"/>
      <w:outlineLvl w:val="2"/>
    </w:pPr>
    <w:rPr>
      <w:rFonts w:ascii="Wotfard SemiBold" w:hAnsi="Wotfard SemiBold"/>
      <w:b/>
      <w:bCs/>
      <w:color w:val="000000" w:themeColor="text1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basedOn w:val="Standard"/>
    <w:rsid w:val="00A921F5"/>
    <w:rPr>
      <w:color w:val="000000"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link w:val="KopfzeileZchn"/>
    <w:semiHidden/>
    <w:rsid w:val="00B3520D"/>
    <w:pPr>
      <w:tabs>
        <w:tab w:val="center" w:pos="4536"/>
        <w:tab w:val="right" w:pos="9072"/>
      </w:tabs>
      <w:spacing w:after="120" w:line="360" w:lineRule="auto"/>
    </w:pPr>
    <w:rPr>
      <w:szCs w:val="20"/>
      <w:lang w:eastAsia="de-AT"/>
    </w:rPr>
  </w:style>
  <w:style w:type="character" w:customStyle="1" w:styleId="KopfzeileZchn">
    <w:name w:val="Kopfzeile Zchn"/>
    <w:link w:val="Kopfzeile"/>
    <w:semiHidden/>
    <w:rsid w:val="00B3520D"/>
    <w:rPr>
      <w:sz w:val="24"/>
      <w:lang w:val="de-DE"/>
    </w:rPr>
  </w:style>
  <w:style w:type="character" w:customStyle="1" w:styleId="berschrift1Zchn">
    <w:name w:val="Überschrift 1 Zchn"/>
    <w:aliases w:val="GD 1 Zchn"/>
    <w:link w:val="berschrift1"/>
    <w:uiPriority w:val="9"/>
    <w:rsid w:val="008F5050"/>
    <w:rPr>
      <w:rFonts w:ascii="Wotfard Bold" w:hAnsi="Wotfard Bold"/>
      <w:b/>
      <w:bCs/>
      <w:sz w:val="40"/>
      <w:szCs w:val="40"/>
      <w:lang w:val="de-DE" w:eastAsia="de-DE"/>
    </w:rPr>
  </w:style>
  <w:style w:type="character" w:customStyle="1" w:styleId="berschrift2Zchn">
    <w:name w:val="Überschrift 2 Zchn"/>
    <w:aliases w:val="GD 2 Zchn"/>
    <w:link w:val="berschrift2"/>
    <w:uiPriority w:val="9"/>
    <w:rsid w:val="00840048"/>
    <w:rPr>
      <w:rFonts w:ascii="Wotfard SemiBold" w:hAnsi="Wotfard SemiBold"/>
      <w:b/>
      <w:bCs/>
      <w:color w:val="000000" w:themeColor="text1"/>
      <w:sz w:val="32"/>
      <w:szCs w:val="26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C23E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23E91"/>
    <w:rPr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9639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F24A2"/>
    <w:pPr>
      <w:ind w:left="708"/>
    </w:pPr>
  </w:style>
  <w:style w:type="character" w:styleId="NichtaufgelsteErwhnung">
    <w:name w:val="Unresolved Mention"/>
    <w:uiPriority w:val="99"/>
    <w:semiHidden/>
    <w:unhideWhenUsed/>
    <w:rsid w:val="00CA091A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CA091A"/>
    <w:rPr>
      <w:color w:val="954F72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E1CD8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E1CD8"/>
    <w:rPr>
      <w:lang w:val="de-DE" w:eastAsia="de-DE"/>
    </w:rPr>
  </w:style>
  <w:style w:type="character" w:styleId="Funotenzeichen">
    <w:name w:val="footnote reference"/>
    <w:uiPriority w:val="99"/>
    <w:semiHidden/>
    <w:unhideWhenUsed/>
    <w:rsid w:val="00AE1CD8"/>
    <w:rPr>
      <w:vertAlign w:val="superscript"/>
    </w:rPr>
  </w:style>
  <w:style w:type="paragraph" w:styleId="KeinLeerraum">
    <w:name w:val="No Spacing"/>
    <w:uiPriority w:val="1"/>
    <w:rsid w:val="00EA463F"/>
    <w:pPr>
      <w:jc w:val="both"/>
    </w:pPr>
    <w:rPr>
      <w:rFonts w:ascii="Arial" w:hAnsi="Arial"/>
      <w:sz w:val="22"/>
      <w:szCs w:val="24"/>
      <w:lang w:val="de-DE" w:eastAsia="de-DE"/>
    </w:rPr>
  </w:style>
  <w:style w:type="character" w:customStyle="1" w:styleId="berschrift3Zchn">
    <w:name w:val="Überschrift 3 Zchn"/>
    <w:aliases w:val="GD 3 Zchn"/>
    <w:link w:val="berschrift3"/>
    <w:uiPriority w:val="9"/>
    <w:rsid w:val="00C137B4"/>
    <w:rPr>
      <w:rFonts w:ascii="Wotfard SemiBold" w:hAnsi="Wotfard SemiBold"/>
      <w:b/>
      <w:bCs/>
      <w:color w:val="000000" w:themeColor="text1"/>
      <w:sz w:val="28"/>
      <w:szCs w:val="26"/>
      <w:lang w:val="de-DE" w:eastAsia="de-DE"/>
    </w:rPr>
  </w:style>
  <w:style w:type="paragraph" w:styleId="Untertitel">
    <w:name w:val="Subtitle"/>
    <w:aliases w:val="GD_Untertitel (Covid19)"/>
    <w:basedOn w:val="Standard"/>
    <w:next w:val="Standard"/>
    <w:link w:val="UntertitelZchn"/>
    <w:uiPriority w:val="11"/>
    <w:qFormat/>
    <w:rsid w:val="008F1721"/>
    <w:pPr>
      <w:ind w:left="567" w:right="567"/>
      <w:outlineLvl w:val="1"/>
    </w:pPr>
    <w:rPr>
      <w:i/>
      <w:sz w:val="19"/>
    </w:rPr>
  </w:style>
  <w:style w:type="character" w:customStyle="1" w:styleId="UntertitelZchn">
    <w:name w:val="Untertitel Zchn"/>
    <w:aliases w:val="GD_Untertitel (Covid19) Zchn"/>
    <w:link w:val="Untertitel"/>
    <w:uiPriority w:val="11"/>
    <w:rsid w:val="008F1721"/>
    <w:rPr>
      <w:rFonts w:ascii="Arial" w:eastAsia="Times New Roman" w:hAnsi="Arial" w:cs="Times New Roman"/>
      <w:i/>
      <w:sz w:val="19"/>
      <w:szCs w:val="24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921F5"/>
    <w:pPr>
      <w:spacing w:after="0" w:line="240" w:lineRule="auto"/>
      <w:contextualSpacing/>
    </w:pPr>
    <w:rPr>
      <w:rFonts w:ascii="Wotfard Light" w:eastAsiaTheme="majorEastAsia" w:hAnsi="Wotfard Light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921F5"/>
    <w:rPr>
      <w:rFonts w:ascii="Wotfard Light" w:eastAsiaTheme="majorEastAsia" w:hAnsi="Wotfard Light" w:cstheme="majorBidi"/>
      <w:spacing w:val="-10"/>
      <w:kern w:val="28"/>
      <w:sz w:val="56"/>
      <w:szCs w:val="56"/>
      <w:lang w:val="de-DE" w:eastAsia="de-DE"/>
    </w:rPr>
  </w:style>
  <w:style w:type="character" w:styleId="Fett">
    <w:name w:val="Strong"/>
    <w:basedOn w:val="Absatz-Standardschriftart"/>
    <w:uiPriority w:val="22"/>
    <w:qFormat/>
    <w:rsid w:val="00840048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840048"/>
    <w:rPr>
      <w:i/>
      <w:iCs/>
      <w:color w:val="ED7D31" w:themeColor="accent2"/>
    </w:rPr>
  </w:style>
  <w:style w:type="character" w:styleId="Hervorhebung">
    <w:name w:val="Emphasis"/>
    <w:basedOn w:val="Absatz-Standardschriftart"/>
    <w:uiPriority w:val="20"/>
    <w:qFormat/>
    <w:rsid w:val="00840048"/>
    <w:rPr>
      <w:i/>
      <w:iCs/>
    </w:rPr>
  </w:style>
  <w:style w:type="character" w:customStyle="1" w:styleId="FARBEORANGE">
    <w:name w:val="FARBE ORANGE"/>
    <w:basedOn w:val="Absatz-Standardschriftart"/>
    <w:uiPriority w:val="1"/>
    <w:qFormat/>
    <w:rsid w:val="00344B34"/>
    <w:rPr>
      <w:color w:val="F29A57"/>
      <w:lang w:val="en-US"/>
    </w:rPr>
  </w:style>
  <w:style w:type="character" w:customStyle="1" w:styleId="FarbeGelb">
    <w:name w:val="Farbe Gelb"/>
    <w:basedOn w:val="Absatz-Standardschriftart"/>
    <w:uiPriority w:val="1"/>
    <w:qFormat/>
    <w:rsid w:val="00344B34"/>
    <w:rPr>
      <w:color w:val="FCE787"/>
    </w:rPr>
  </w:style>
  <w:style w:type="character" w:customStyle="1" w:styleId="FarbeBlau">
    <w:name w:val="Farbe Blau"/>
    <w:basedOn w:val="FarbeGelb"/>
    <w:uiPriority w:val="1"/>
    <w:qFormat/>
    <w:rsid w:val="00344B34"/>
    <w:rPr>
      <w:color w:val="BBE4D7"/>
    </w:rPr>
  </w:style>
  <w:style w:type="character" w:customStyle="1" w:styleId="FarbePink">
    <w:name w:val="Farbe Pink"/>
    <w:basedOn w:val="FarbeBlau"/>
    <w:uiPriority w:val="1"/>
    <w:qFormat/>
    <w:rsid w:val="00344B34"/>
    <w:rPr>
      <w:color w:val="FF8B85"/>
    </w:rPr>
  </w:style>
  <w:style w:type="paragraph" w:customStyle="1" w:styleId="Absatzformat2">
    <w:name w:val="Absatzformat 2"/>
    <w:basedOn w:val="Standard"/>
    <w:uiPriority w:val="99"/>
    <w:rsid w:val="007F5E19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cs="Wotfard"/>
      <w:color w:val="000000"/>
      <w:sz w:val="16"/>
      <w:szCs w:val="16"/>
      <w:lang w:eastAsia="de-AT"/>
    </w:rPr>
  </w:style>
  <w:style w:type="paragraph" w:customStyle="1" w:styleId="EinfAbs">
    <w:name w:val="[Einf. Abs.]"/>
    <w:basedOn w:val="Standard"/>
    <w:uiPriority w:val="99"/>
    <w:rsid w:val="004A2A9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lang w:eastAsia="de-AT"/>
    </w:rPr>
  </w:style>
  <w:style w:type="character" w:customStyle="1" w:styleId="Fusszeile">
    <w:name w:val="Fusszeile"/>
    <w:basedOn w:val="Absatz-Standardschriftart"/>
    <w:uiPriority w:val="1"/>
    <w:qFormat/>
    <w:rsid w:val="006836B3"/>
    <w:rPr>
      <w:sz w:val="14"/>
    </w:rPr>
  </w:style>
  <w:style w:type="character" w:customStyle="1" w:styleId="HintergrundOrange">
    <w:name w:val="Hintergrund Orange"/>
    <w:basedOn w:val="Absatz-Standardschriftart"/>
    <w:uiPriority w:val="1"/>
    <w:qFormat/>
    <w:rsid w:val="00491A66"/>
    <w:rPr>
      <w:bdr w:val="single" w:sz="18" w:space="0" w:color="F29A57"/>
      <w:shd w:val="clear" w:color="auto" w:fill="F29A57"/>
    </w:rPr>
  </w:style>
  <w:style w:type="character" w:customStyle="1" w:styleId="HintergrundPink">
    <w:name w:val="Hintergrund Pink"/>
    <w:basedOn w:val="HintergrundOrange"/>
    <w:uiPriority w:val="1"/>
    <w:qFormat/>
    <w:rsid w:val="00491A66"/>
    <w:rPr>
      <w:bdr w:val="single" w:sz="18" w:space="0" w:color="FF8B85"/>
      <w:shd w:val="clear" w:color="auto" w:fill="FF8B85"/>
      <w:lang w:val="en-US"/>
    </w:rPr>
  </w:style>
  <w:style w:type="character" w:customStyle="1" w:styleId="HintergrundGelb">
    <w:name w:val="Hintergrund Gelb"/>
    <w:basedOn w:val="HintergrundPink"/>
    <w:uiPriority w:val="1"/>
    <w:qFormat/>
    <w:rsid w:val="00491A66"/>
    <w:rPr>
      <w:bdr w:val="single" w:sz="18" w:space="0" w:color="FCE787"/>
      <w:shd w:val="clear" w:color="auto" w:fill="FCE787"/>
      <w:lang w:val="en-US"/>
    </w:rPr>
  </w:style>
  <w:style w:type="character" w:customStyle="1" w:styleId="HintergrundBlau">
    <w:name w:val="Hintergrund Blau"/>
    <w:basedOn w:val="HintergrundGelb"/>
    <w:uiPriority w:val="1"/>
    <w:qFormat/>
    <w:rsid w:val="00C2000F"/>
    <w:rPr>
      <w:bdr w:val="single" w:sz="18" w:space="0" w:color="BBE4D7"/>
      <w:shd w:val="clear" w:color="auto" w:fill="BBE4D7"/>
      <w:lang w:val="en-US"/>
    </w:rPr>
  </w:style>
  <w:style w:type="paragraph" w:styleId="Textkrper3">
    <w:name w:val="Body Text 3"/>
    <w:basedOn w:val="Standard"/>
    <w:link w:val="Textkrper3Zchn"/>
    <w:semiHidden/>
    <w:rsid w:val="008A7E4F"/>
    <w:pPr>
      <w:spacing w:after="0" w:line="240" w:lineRule="auto"/>
      <w:jc w:val="both"/>
    </w:pPr>
    <w:rPr>
      <w:rFonts w:ascii="Arial" w:hAnsi="Arial" w:cs="Arial"/>
    </w:rPr>
  </w:style>
  <w:style w:type="character" w:customStyle="1" w:styleId="Textkrper3Zchn">
    <w:name w:val="Textkörper 3 Zchn"/>
    <w:basedOn w:val="Absatz-Standardschriftart"/>
    <w:link w:val="Textkrper3"/>
    <w:semiHidden/>
    <w:rsid w:val="008A7E4F"/>
    <w:rPr>
      <w:rFonts w:ascii="Arial" w:hAnsi="Arial" w:cs="Arial"/>
      <w:sz w:val="22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8A7E4F"/>
    <w:pPr>
      <w:spacing w:after="120"/>
      <w:ind w:left="283"/>
      <w:jc w:val="both"/>
    </w:pPr>
    <w:rPr>
      <w:rFonts w:ascii="Arial" w:hAnsi="Arial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8A7E4F"/>
    <w:rPr>
      <w:rFonts w:ascii="Arial" w:hAnsi="Arial"/>
      <w:sz w:val="22"/>
      <w:szCs w:val="24"/>
      <w:lang w:val="de-DE" w:eastAsia="de-DE"/>
    </w:rPr>
  </w:style>
  <w:style w:type="paragraph" w:styleId="Textkrper">
    <w:name w:val="Body Text"/>
    <w:basedOn w:val="Standard"/>
    <w:link w:val="TextkrperZchn"/>
    <w:unhideWhenUsed/>
    <w:rsid w:val="008A7E4F"/>
    <w:pPr>
      <w:spacing w:after="120"/>
      <w:jc w:val="both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8A7E4F"/>
    <w:rPr>
      <w:rFonts w:ascii="Arial" w:hAnsi="Arial"/>
      <w:sz w:val="22"/>
      <w:szCs w:val="24"/>
      <w:lang w:val="de-DE" w:eastAsia="de-DE"/>
    </w:rPr>
  </w:style>
  <w:style w:type="paragraph" w:customStyle="1" w:styleId="bodytext">
    <w:name w:val="bodytext"/>
    <w:basedOn w:val="Standard"/>
    <w:rsid w:val="00073185"/>
    <w:pPr>
      <w:spacing w:before="100" w:beforeAutospacing="1" w:after="100" w:afterAutospacing="1" w:line="240" w:lineRule="atLeast"/>
    </w:pPr>
    <w:rPr>
      <w:rFonts w:ascii="Verdana" w:hAnsi="Verdana"/>
      <w:color w:val="000000"/>
      <w:sz w:val="20"/>
      <w:szCs w:val="20"/>
    </w:rPr>
  </w:style>
  <w:style w:type="character" w:customStyle="1" w:styleId="user-select">
    <w:name w:val="user-select"/>
    <w:basedOn w:val="Absatz-Standardschriftart"/>
    <w:rsid w:val="00052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.neundlinger\AMG%20Tirol\BBB%20-%20GirlsDay\Girls'%20Day%202023\Allgemeines\Formatvorlage\Vorlage2_oran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32FF9764D0584291D01B580AC698A2" ma:contentTypeVersion="16" ma:contentTypeDescription="Ein neues Dokument erstellen." ma:contentTypeScope="" ma:versionID="dbab2b1b68f531bf24660b2229539655">
  <xsd:schema xmlns:xsd="http://www.w3.org/2001/XMLSchema" xmlns:xs="http://www.w3.org/2001/XMLSchema" xmlns:p="http://schemas.microsoft.com/office/2006/metadata/properties" xmlns:ns2="7bcb8c1b-7ebe-4fa3-aa7d-e83ca42d993e" xmlns:ns3="51e0062b-3a4f-4afa-80e3-aa4300935b62" targetNamespace="http://schemas.microsoft.com/office/2006/metadata/properties" ma:root="true" ma:fieldsID="f89d50627829dc9a790e80e41486d8e5" ns2:_="" ns3:_="">
    <xsd:import namespace="7bcb8c1b-7ebe-4fa3-aa7d-e83ca42d993e"/>
    <xsd:import namespace="51e0062b-3a4f-4afa-80e3-aa4300935b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b8c1b-7ebe-4fa3-aa7d-e83ca42d9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4186362-5129-444a-8afd-b7c0eaf76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0062b-3a4f-4afa-80e3-aa4300935b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ea4e69-6465-4f50-85db-b8a67240c794}" ma:internalName="TaxCatchAll" ma:showField="CatchAllData" ma:web="51e0062b-3a4f-4afa-80e3-aa4300935b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cb8c1b-7ebe-4fa3-aa7d-e83ca42d993e">
      <Terms xmlns="http://schemas.microsoft.com/office/infopath/2007/PartnerControls"/>
    </lcf76f155ced4ddcb4097134ff3c332f>
    <TaxCatchAll xmlns="51e0062b-3a4f-4afa-80e3-aa4300935b62" xsi:nil="true"/>
  </documentManagement>
</p:properties>
</file>

<file path=customXml/itemProps1.xml><?xml version="1.0" encoding="utf-8"?>
<ds:datastoreItem xmlns:ds="http://schemas.openxmlformats.org/officeDocument/2006/customXml" ds:itemID="{E6308195-C3BB-4721-A1EE-ADDBA2F752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983724-930B-41F8-9F67-F77521572E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cb8c1b-7ebe-4fa3-aa7d-e83ca42d993e"/>
    <ds:schemaRef ds:uri="51e0062b-3a4f-4afa-80e3-aa4300935b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9F01A4-3392-4907-808F-E33B70720A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9A6753-8E2C-4480-AB3E-C92732B070B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1AF65FF-358B-4A7C-B83F-2317F835D835}">
  <ds:schemaRefs>
    <ds:schemaRef ds:uri="http://schemas.microsoft.com/office/2006/metadata/properties"/>
    <ds:schemaRef ds:uri="http://schemas.microsoft.com/office/infopath/2007/PartnerControls"/>
    <ds:schemaRef ds:uri="7bcb8c1b-7ebe-4fa3-aa7d-e83ca42d993e"/>
    <ds:schemaRef ds:uri="51e0062b-3a4f-4afa-80e3-aa4300935b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Vorlage2_orange</Template>
  <TotalTime>0</TotalTime>
  <Pages>1</Pages>
  <Words>41</Words>
  <Characters>950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zum Girls` Day 2010</vt:lpstr>
    </vt:vector>
  </TitlesOfParts>
  <Company/>
  <LinksUpToDate>false</LinksUpToDate>
  <CharactersWithSpaces>990</CharactersWithSpaces>
  <SharedDoc>false</SharedDoc>
  <HLinks>
    <vt:vector size="12" baseType="variant"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http://www.tirol.gv.at/girlsday</vt:lpwstr>
      </vt:variant>
      <vt:variant>
        <vt:lpwstr/>
      </vt:variant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http://www.tirol.gv.at/girlsday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zum Girls` Day 2010</dc:title>
  <dc:subject/>
  <dc:creator>Elisa Neundlinger</dc:creator>
  <cp:keywords/>
  <cp:lastModifiedBy>Elisa Neundlinger</cp:lastModifiedBy>
  <cp:revision>4</cp:revision>
  <cp:lastPrinted>2022-11-03T15:36:00Z</cp:lastPrinted>
  <dcterms:created xsi:type="dcterms:W3CDTF">2022-11-03T16:07:00Z</dcterms:created>
  <dcterms:modified xsi:type="dcterms:W3CDTF">2022-11-03T16:08:00Z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-1595433972</vt:i4>
  </property>
  <property fmtid="{D5CDD505-2E9C-101B-9397-08002B2CF9AE}" pid="3" name="_NewReviewCycle">
    <vt:lpwstr/>
  </property>
  <property fmtid="{D5CDD505-2E9C-101B-9397-08002B2CF9AE}" pid="4" name="_EmailSubject">
    <vt:lpwstr>Teilnahmebedingungen Girls Day 2011</vt:lpwstr>
  </property>
  <property fmtid="{D5CDD505-2E9C-101B-9397-08002B2CF9AE}" pid="5" name="_AuthorEmail">
    <vt:lpwstr>ANGELIKA.HOLLER@TIROL.GV.AT</vt:lpwstr>
  </property>
  <property fmtid="{D5CDD505-2E9C-101B-9397-08002B2CF9AE}" pid="6" name="_AuthorEmailDisplayName">
    <vt:lpwstr>HOLLER Angelika</vt:lpwstr>
  </property>
  <property fmtid="{D5CDD505-2E9C-101B-9397-08002B2CF9AE}" pid="7" name="_ReviewingToolsShownOnce">
    <vt:lpwstr/>
  </property>
  <property fmtid="{D5CDD505-2E9C-101B-9397-08002B2CF9AE}" pid="8" name="display_urn:schemas-microsoft-com:office:office#Editor">
    <vt:lpwstr>Elisabeth Saller-Kraft</vt:lpwstr>
  </property>
  <property fmtid="{D5CDD505-2E9C-101B-9397-08002B2CF9AE}" pid="9" name="Order">
    <vt:lpwstr>357400.000000000</vt:lpwstr>
  </property>
  <property fmtid="{D5CDD505-2E9C-101B-9397-08002B2CF9AE}" pid="10" name="display_urn:schemas-microsoft-com:office:office#Author">
    <vt:lpwstr>Elisabeth Saller-Kraft</vt:lpwstr>
  </property>
  <property fmtid="{D5CDD505-2E9C-101B-9397-08002B2CF9AE}" pid="11" name="MediaServiceImageTags">
    <vt:lpwstr/>
  </property>
  <property fmtid="{D5CDD505-2E9C-101B-9397-08002B2CF9AE}" pid="12" name="ContentTypeId">
    <vt:lpwstr>0x0101009632FF9764D0584291D01B580AC698A2</vt:lpwstr>
  </property>
</Properties>
</file>